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E2C82" w14:textId="4769E791" w:rsidR="0041207C" w:rsidRDefault="000B39AF" w:rsidP="00307A6B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447ACA" wp14:editId="2B442F4D">
                <wp:simplePos x="0" y="0"/>
                <wp:positionH relativeFrom="page">
                  <wp:posOffset>2794000</wp:posOffset>
                </wp:positionH>
                <wp:positionV relativeFrom="page">
                  <wp:posOffset>6213475</wp:posOffset>
                </wp:positionV>
                <wp:extent cx="4305300" cy="490855"/>
                <wp:effectExtent l="0" t="0" r="0" b="17145"/>
                <wp:wrapTight wrapText="bothSides">
                  <wp:wrapPolygon edited="0">
                    <wp:start x="127" y="0"/>
                    <wp:lineTo x="127" y="21237"/>
                    <wp:lineTo x="21281" y="21237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F92D89" w14:textId="354F838A" w:rsidR="00BB530B" w:rsidRPr="00B047B0" w:rsidRDefault="00BB530B" w:rsidP="0041207C">
                            <w:pPr>
                              <w:pStyle w:val="Heading1"/>
                            </w:pPr>
                            <w:r>
                              <w:t>Did you know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220pt;margin-top:489.25pt;width:339pt;height:38.6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JLePECAABP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" filled="f" stroked="f">
                <v:textbox inset=",0,,0">
                  <w:txbxContent>
                    <w:p w14:paraId="6FF92D89" w14:textId="354F838A" w:rsidR="00BB530B" w:rsidRPr="00B047B0" w:rsidRDefault="00BB530B" w:rsidP="0041207C">
                      <w:pPr>
                        <w:pStyle w:val="Heading1"/>
                      </w:pPr>
                      <w:r>
                        <w:t>Did you know</w:t>
                      </w:r>
                      <w:proofErr w:type="gramStart"/>
                      <w:r>
                        <w:t>..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7601BAB" wp14:editId="4BCA25A0">
                <wp:simplePos x="0" y="0"/>
                <wp:positionH relativeFrom="page">
                  <wp:posOffset>2794000</wp:posOffset>
                </wp:positionH>
                <wp:positionV relativeFrom="page">
                  <wp:posOffset>7054215</wp:posOffset>
                </wp:positionV>
                <wp:extent cx="4305300" cy="2258695"/>
                <wp:effectExtent l="0" t="0" r="0" b="1905"/>
                <wp:wrapTight wrapText="bothSides">
                  <wp:wrapPolygon edited="0">
                    <wp:start x="127" y="0"/>
                    <wp:lineTo x="127" y="21375"/>
                    <wp:lineTo x="21281" y="21375"/>
                    <wp:lineTo x="21281" y="0"/>
                    <wp:lineTo x="127" y="0"/>
                  </wp:wrapPolygon>
                </wp:wrapTight>
                <wp:docPr id="8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25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E99B1D" w14:textId="4A7D6DB6" w:rsidR="00BB530B" w:rsidRPr="000B39AF" w:rsidRDefault="00BB530B" w:rsidP="0041207C">
                            <w:pPr>
                              <w:pStyle w:val="BodyText"/>
                            </w:pPr>
                            <w:r w:rsidRPr="000B39AF">
                              <w:rPr>
                                <w:rFonts w:cs="Times"/>
                                <w:b/>
                                <w:bCs/>
                                <w:color w:val="875323"/>
                              </w:rPr>
                              <w:t>In November 1957</w:t>
                            </w:r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 xml:space="preserve"> - Soviet Russia launched the world's first inhabited space capsule, Sputnik II, which carried a </w:t>
                            </w:r>
                            <w:proofErr w:type="gramStart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>dog named</w:t>
                            </w:r>
                            <w:proofErr w:type="gramEnd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 xml:space="preserve"> </w:t>
                            </w:r>
                            <w:proofErr w:type="spellStart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>Laika</w:t>
                            </w:r>
                            <w:proofErr w:type="spellEnd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 xml:space="preserve">. I know there are many pet lovers owners amongst you, so for the month of November I am offering a complimentary neck and shoulder Bowen treatment with every </w:t>
                            </w:r>
                            <w:proofErr w:type="gramStart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>one hour</w:t>
                            </w:r>
                            <w:proofErr w:type="gramEnd"/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t xml:space="preserve"> massage purchased.  You can either use this at your next massage or give it to a friend who might have tension in this area from the dog that’s always pulling on the lead </w:t>
                            </w:r>
                            <w:r w:rsidRPr="000B39AF">
                              <w:rPr>
                                <w:rFonts w:cs="Times"/>
                                <w:color w:val="000092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027" type="#_x0000_t202" style="position:absolute;margin-left:220pt;margin-top:555.45pt;width:339pt;height:177.8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" mv:complextextbox="1" filled="f" stroked="f">
                <v:textbox inset=",0,,0">
                  <w:txbxContent>
                    <w:p w14:paraId="2EE99B1D" w14:textId="4A7D6DB6" w:rsidR="00BB530B" w:rsidRPr="000B39AF" w:rsidRDefault="00BB530B" w:rsidP="0041207C">
                      <w:pPr>
                        <w:pStyle w:val="BodyText"/>
                      </w:pPr>
                      <w:r w:rsidRPr="000B39AF">
                        <w:rPr>
                          <w:rFonts w:cs="Times"/>
                          <w:b/>
                          <w:bCs/>
                          <w:color w:val="875323"/>
                        </w:rPr>
                        <w:t>In November 1957</w:t>
                      </w:r>
                      <w:r w:rsidRPr="000B39AF">
                        <w:rPr>
                          <w:rFonts w:cs="Times"/>
                          <w:color w:val="000092"/>
                        </w:rPr>
                        <w:t xml:space="preserve"> - Soviet Russia launched the world's first inhabited space capsule, Sputnik II, which carried a </w:t>
                      </w:r>
                      <w:proofErr w:type="gramStart"/>
                      <w:r w:rsidRPr="000B39AF">
                        <w:rPr>
                          <w:rFonts w:cs="Times"/>
                          <w:color w:val="000092"/>
                        </w:rPr>
                        <w:t>dog named</w:t>
                      </w:r>
                      <w:proofErr w:type="gramEnd"/>
                      <w:r w:rsidRPr="000B39AF">
                        <w:rPr>
                          <w:rFonts w:cs="Times"/>
                          <w:color w:val="000092"/>
                        </w:rPr>
                        <w:t xml:space="preserve"> </w:t>
                      </w:r>
                      <w:proofErr w:type="spellStart"/>
                      <w:r w:rsidRPr="000B39AF">
                        <w:rPr>
                          <w:rFonts w:cs="Times"/>
                          <w:color w:val="000092"/>
                        </w:rPr>
                        <w:t>Laika</w:t>
                      </w:r>
                      <w:proofErr w:type="spellEnd"/>
                      <w:r w:rsidRPr="000B39AF">
                        <w:rPr>
                          <w:rFonts w:cs="Times"/>
                          <w:color w:val="000092"/>
                        </w:rPr>
                        <w:t xml:space="preserve">. I know there are many pet lovers owners amongst you, so for the month of November I am offering a complimentary neck and shoulder Bowen treatment with every </w:t>
                      </w:r>
                      <w:proofErr w:type="gramStart"/>
                      <w:r w:rsidRPr="000B39AF">
                        <w:rPr>
                          <w:rFonts w:cs="Times"/>
                          <w:color w:val="000092"/>
                        </w:rPr>
                        <w:t>one hour</w:t>
                      </w:r>
                      <w:proofErr w:type="gramEnd"/>
                      <w:r w:rsidRPr="000B39AF">
                        <w:rPr>
                          <w:rFonts w:cs="Times"/>
                          <w:color w:val="000092"/>
                        </w:rPr>
                        <w:t xml:space="preserve"> massage purchased.  You can either use this at your next massage or give it to a friend who might have tension in this area from the dog that’s always pulling on the lead </w:t>
                      </w:r>
                      <w:r w:rsidRPr="000B39AF">
                        <w:rPr>
                          <w:rFonts w:cs="Times"/>
                          <w:color w:val="000092"/>
                        </w:rPr>
                        <w:sym w:font="Wingdings" w:char="F04A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969" behindDoc="0" locked="0" layoutInCell="1" allowOverlap="1" wp14:anchorId="78AB12A5" wp14:editId="7E790501">
            <wp:simplePos x="0" y="0"/>
            <wp:positionH relativeFrom="page">
              <wp:posOffset>5240655</wp:posOffset>
            </wp:positionH>
            <wp:positionV relativeFrom="page">
              <wp:posOffset>4460875</wp:posOffset>
            </wp:positionV>
            <wp:extent cx="1858645" cy="1281430"/>
            <wp:effectExtent l="0" t="0" r="0" b="0"/>
            <wp:wrapThrough wrapText="bothSides">
              <wp:wrapPolygon edited="0">
                <wp:start x="3542" y="0"/>
                <wp:lineTo x="1181" y="856"/>
                <wp:lineTo x="0" y="2997"/>
                <wp:lineTo x="0" y="20123"/>
                <wp:lineTo x="14759" y="20979"/>
                <wp:lineTo x="18301" y="20979"/>
                <wp:lineTo x="18301" y="20551"/>
                <wp:lineTo x="21253" y="18838"/>
                <wp:lineTo x="21253" y="13273"/>
                <wp:lineTo x="16235" y="5566"/>
                <wp:lineTo x="9446" y="1284"/>
                <wp:lineTo x="5313" y="0"/>
                <wp:lineTo x="3542" y="0"/>
              </wp:wrapPolygon>
            </wp:wrapThrough>
            <wp:docPr id="59" name="Picture 59" descr="Macintosh HD:Applications:Microsoft Office 2011:Office:Media:Clipart: Household.localized:LS019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Household.localized:LS019486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8745" distR="118745" simplePos="0" relativeHeight="251658392" behindDoc="0" locked="0" layoutInCell="1" allowOverlap="1" wp14:anchorId="383D7D16" wp14:editId="1E8BD386">
            <wp:simplePos x="0" y="0"/>
            <wp:positionH relativeFrom="page">
              <wp:posOffset>3679825</wp:posOffset>
            </wp:positionH>
            <wp:positionV relativeFrom="page">
              <wp:posOffset>3074670</wp:posOffset>
            </wp:positionV>
            <wp:extent cx="2368550" cy="1776095"/>
            <wp:effectExtent l="330200" t="355600" r="298450" b="357505"/>
            <wp:wrapTight wrapText="bothSides">
              <wp:wrapPolygon edited="0">
                <wp:start x="20531" y="-3115"/>
                <wp:lineTo x="431" y="-5145"/>
                <wp:lineTo x="67" y="-226"/>
                <wp:lineTo x="-2238" y="-530"/>
                <wp:lineTo x="-2276" y="9398"/>
                <wp:lineTo x="-1354" y="9519"/>
                <wp:lineTo x="-1719" y="14438"/>
                <wp:lineTo x="-797" y="14559"/>
                <wp:lineTo x="-120" y="24271"/>
                <wp:lineTo x="2415" y="24606"/>
                <wp:lineTo x="2691" y="24021"/>
                <wp:lineTo x="20967" y="22396"/>
                <wp:lineTo x="21198" y="22426"/>
                <wp:lineTo x="23614" y="18089"/>
                <wp:lineTo x="21453" y="-2994"/>
                <wp:lineTo x="20531" y="-3115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61169">
                      <a:off x="0" y="0"/>
                      <a:ext cx="2368550" cy="177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513" behindDoc="0" locked="0" layoutInCell="1" allowOverlap="1" wp14:anchorId="61F9B23A" wp14:editId="0C9AD759">
            <wp:simplePos x="0" y="0"/>
            <wp:positionH relativeFrom="page">
              <wp:posOffset>1887855</wp:posOffset>
            </wp:positionH>
            <wp:positionV relativeFrom="page">
              <wp:posOffset>811530</wp:posOffset>
            </wp:positionV>
            <wp:extent cx="4791710" cy="1932305"/>
            <wp:effectExtent l="0" t="0" r="0" b="0"/>
            <wp:wrapThrough wrapText="bothSides">
              <wp:wrapPolygon edited="0">
                <wp:start x="4580" y="1420"/>
                <wp:lineTo x="2061" y="6246"/>
                <wp:lineTo x="916" y="11073"/>
                <wp:lineTo x="687" y="16184"/>
                <wp:lineTo x="1832" y="19307"/>
                <wp:lineTo x="2061" y="19875"/>
                <wp:lineTo x="20839" y="19875"/>
                <wp:lineTo x="20953" y="19307"/>
                <wp:lineTo x="20724" y="17036"/>
                <wp:lineTo x="20381" y="15616"/>
                <wp:lineTo x="20953" y="14764"/>
                <wp:lineTo x="20839" y="13345"/>
                <wp:lineTo x="20266" y="9654"/>
                <wp:lineTo x="19236" y="9086"/>
                <wp:lineTo x="8931" y="6530"/>
                <wp:lineTo x="9045" y="5111"/>
                <wp:lineTo x="8473" y="3123"/>
                <wp:lineTo x="7442" y="1420"/>
                <wp:lineTo x="4580" y="1420"/>
              </wp:wrapPolygon>
            </wp:wrapThrough>
            <wp:docPr id="2" name="Picture 2" descr="Andrea:Remedial Therapies SA:logo:RemedialTherapiesSA_Logo_Email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ea:Remedial Therapies SA:logo:RemedialTherapiesSA_Logo_EmailSigna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54">
        <w:rPr>
          <w:noProof/>
        </w:rPr>
        <mc:AlternateContent>
          <mc:Choice Requires="wps">
            <w:drawing>
              <wp:anchor distT="0" distB="0" distL="114300" distR="114300" simplePos="0" relativeHeight="251670681" behindDoc="0" locked="0" layoutInCell="1" allowOverlap="1" wp14:anchorId="277E6526" wp14:editId="7826BA83">
                <wp:simplePos x="0" y="0"/>
                <wp:positionH relativeFrom="page">
                  <wp:posOffset>594360</wp:posOffset>
                </wp:positionH>
                <wp:positionV relativeFrom="page">
                  <wp:posOffset>9509760</wp:posOffset>
                </wp:positionV>
                <wp:extent cx="6554470" cy="490855"/>
                <wp:effectExtent l="0" t="0" r="0" b="0"/>
                <wp:wrapThrough wrapText="bothSides">
                  <wp:wrapPolygon edited="0">
                    <wp:start x="84" y="0"/>
                    <wp:lineTo x="84" y="20119"/>
                    <wp:lineTo x="21428" y="20119"/>
                    <wp:lineTo x="21428" y="0"/>
                    <wp:lineTo x="84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815BA" w14:textId="77777777" w:rsidR="00BB530B" w:rsidRDefault="00BB530B" w:rsidP="002D1D62">
                            <w:pPr>
                              <w:jc w:val="center"/>
                            </w:pPr>
                            <w:r>
                              <w:t>For appointments please contact Andrea on 0423 620 320</w:t>
                            </w:r>
                          </w:p>
                          <w:p w14:paraId="64D9E55C" w14:textId="133E23C1" w:rsidR="003553F5" w:rsidRDefault="003553F5" w:rsidP="002D1D62">
                            <w:pPr>
                              <w:jc w:val="center"/>
                            </w:pPr>
                            <w:hyperlink r:id="rId12" w:history="1">
                              <w:r w:rsidRPr="003553F5">
                                <w:rPr>
                                  <w:rStyle w:val="Hyperlink"/>
                                </w:rPr>
                                <w:t>http://www.remedialtherapi</w:t>
                              </w:r>
                              <w:r w:rsidRPr="003553F5">
                                <w:rPr>
                                  <w:rStyle w:val="Hyperlink"/>
                                </w:rPr>
                                <w:t>e</w:t>
                              </w:r>
                              <w:r w:rsidRPr="003553F5">
                                <w:rPr>
                                  <w:rStyle w:val="Hyperlink"/>
                                </w:rPr>
                                <w:t>ssa.com.au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46.8pt;margin-top:748.8pt;width:516.1pt;height:38.65pt;z-index:25167068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4NDdMCAAAf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" mv:complextextbox="1" filled="f" stroked="f">
                <v:textbox>
                  <w:txbxContent>
                    <w:p w14:paraId="01E815BA" w14:textId="77777777" w:rsidR="00BB530B" w:rsidRDefault="00BB530B" w:rsidP="002D1D62">
                      <w:pPr>
                        <w:jc w:val="center"/>
                      </w:pPr>
                      <w:r>
                        <w:t>For appointments please contact Andrea on 0423 620 320</w:t>
                      </w:r>
                    </w:p>
                    <w:p w14:paraId="64D9E55C" w14:textId="133E23C1" w:rsidR="003553F5" w:rsidRDefault="003553F5" w:rsidP="002D1D62">
                      <w:pPr>
                        <w:jc w:val="center"/>
                      </w:pPr>
                      <w:hyperlink r:id="rId13" w:history="1">
                        <w:r w:rsidRPr="003553F5">
                          <w:rPr>
                            <w:rStyle w:val="Hyperlink"/>
                          </w:rPr>
                          <w:t>http://www.remedialtherapi</w:t>
                        </w:r>
                        <w:r w:rsidRPr="003553F5">
                          <w:rPr>
                            <w:rStyle w:val="Hyperlink"/>
                          </w:rPr>
                          <w:t>e</w:t>
                        </w:r>
                        <w:r w:rsidRPr="003553F5">
                          <w:rPr>
                            <w:rStyle w:val="Hyperlink"/>
                          </w:rPr>
                          <w:t>ssa.com.au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A68"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74FB2F34" wp14:editId="634EDA7F">
                <wp:simplePos x="0" y="0"/>
                <wp:positionH relativeFrom="page">
                  <wp:posOffset>365760</wp:posOffset>
                </wp:positionH>
                <wp:positionV relativeFrom="page">
                  <wp:posOffset>4489450</wp:posOffset>
                </wp:positionV>
                <wp:extent cx="2352040" cy="385445"/>
                <wp:effectExtent l="0" t="0" r="0" b="20955"/>
                <wp:wrapTight wrapText="bothSides">
                  <wp:wrapPolygon edited="0">
                    <wp:start x="233" y="0"/>
                    <wp:lineTo x="233" y="21351"/>
                    <wp:lineTo x="20994" y="21351"/>
                    <wp:lineTo x="20994" y="0"/>
                    <wp:lineTo x="233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52AB23" w14:textId="77777777" w:rsidR="00BB530B" w:rsidRPr="00DF75E6" w:rsidRDefault="00BB530B" w:rsidP="0041207C">
                            <w:pPr>
                              <w:pStyle w:val="Heading3"/>
                            </w:pPr>
                            <w:r>
                              <w:t>In this issue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9" type="#_x0000_t202" style="position:absolute;margin-left:28.8pt;margin-top:353.5pt;width:185.2pt;height:30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" filled="f" stroked="f">
                <v:textbox inset=",0,,0">
                  <w:txbxContent>
                    <w:p w14:paraId="5B52AB23" w14:textId="77777777" w:rsidR="00BB530B" w:rsidRPr="00DF75E6" w:rsidRDefault="00BB530B" w:rsidP="0041207C">
                      <w:pPr>
                        <w:pStyle w:val="Heading3"/>
                      </w:pPr>
                      <w:r>
                        <w:t>In this issue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42A68"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632116AC" wp14:editId="38AAE76D">
                <wp:simplePos x="0" y="0"/>
                <wp:positionH relativeFrom="page">
                  <wp:posOffset>427355</wp:posOffset>
                </wp:positionH>
                <wp:positionV relativeFrom="page">
                  <wp:posOffset>5029200</wp:posOffset>
                </wp:positionV>
                <wp:extent cx="2260600" cy="2472055"/>
                <wp:effectExtent l="0" t="0" r="0" b="17145"/>
                <wp:wrapTight wrapText="bothSides">
                  <wp:wrapPolygon edited="0">
                    <wp:start x="243" y="0"/>
                    <wp:lineTo x="243" y="21528"/>
                    <wp:lineTo x="21115" y="21528"/>
                    <wp:lineTo x="21115" y="0"/>
                    <wp:lineTo x="243" y="0"/>
                  </wp:wrapPolygon>
                </wp:wrapTight>
                <wp:docPr id="8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4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0DEBD2" w14:textId="6E1EB0A7" w:rsidR="00BB530B" w:rsidRDefault="00BB530B" w:rsidP="0041207C">
                            <w:pPr>
                              <w:pStyle w:val="BodyText2"/>
                            </w:pPr>
                            <w:r>
                              <w:t>Did you know..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</w:p>
                          <w:p w14:paraId="501C9089" w14:textId="1707EF22" w:rsidR="00BB530B" w:rsidRDefault="00BB530B" w:rsidP="0041207C">
                            <w:pPr>
                              <w:pStyle w:val="BodyText2"/>
                            </w:pPr>
                            <w:r>
                              <w:t>MS Mud Run</w:t>
                            </w:r>
                          </w:p>
                          <w:p w14:paraId="72E1A8EA" w14:textId="55452A44" w:rsidR="00BB530B" w:rsidRDefault="00BB530B" w:rsidP="00B42A68">
                            <w:pPr>
                              <w:pStyle w:val="BodyText2"/>
                            </w:pPr>
                            <w:r>
                              <w:t>Melbourne Cup</w:t>
                            </w:r>
                          </w:p>
                          <w:p w14:paraId="561A0E58" w14:textId="07A23E19" w:rsidR="00BB530B" w:rsidRDefault="00BB530B" w:rsidP="0041207C">
                            <w:pPr>
                              <w:pStyle w:val="BodyText2"/>
                            </w:pPr>
                            <w:r>
                              <w:t>Aromatherapy – orange oil</w:t>
                            </w:r>
                          </w:p>
                          <w:p w14:paraId="40A53131" w14:textId="7634FABA" w:rsidR="00BB530B" w:rsidRDefault="00BB530B" w:rsidP="0041207C">
                            <w:pPr>
                              <w:pStyle w:val="BodyText2"/>
                            </w:pPr>
                            <w:r>
                              <w:t xml:space="preserve">Treatment Menu </w:t>
                            </w:r>
                          </w:p>
                          <w:p w14:paraId="1C5CFBDF" w14:textId="77777777" w:rsidR="00BB530B" w:rsidRDefault="00BB530B" w:rsidP="0041207C">
                            <w:pPr>
                              <w:pStyle w:val="BodyText2"/>
                            </w:pPr>
                          </w:p>
                          <w:p w14:paraId="36375009" w14:textId="77777777" w:rsidR="00BB530B" w:rsidRDefault="00BB530B" w:rsidP="0041207C">
                            <w:pPr>
                              <w:pStyle w:val="BodyText2"/>
                            </w:pPr>
                          </w:p>
                          <w:p w14:paraId="030641B0" w14:textId="77777777" w:rsidR="00BB530B" w:rsidRDefault="00BB530B" w:rsidP="0041207C">
                            <w:pPr>
                              <w:pStyle w:val="BodyText2"/>
                            </w:pPr>
                          </w:p>
                          <w:p w14:paraId="2212BD4E" w14:textId="77777777" w:rsidR="00BB530B" w:rsidRDefault="00BB530B" w:rsidP="0041207C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30" type="#_x0000_t202" style="position:absolute;margin-left:33.65pt;margin-top:396pt;width:178pt;height:194.65pt;z-index:251658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" mv:complextextbox="1" filled="f" stroked="f">
                <v:textbox inset=",0,,0">
                  <w:txbxContent>
                    <w:p w14:paraId="2B0DEBD2" w14:textId="6E1EB0A7" w:rsidR="00BB530B" w:rsidRDefault="00BB530B" w:rsidP="0041207C">
                      <w:pPr>
                        <w:pStyle w:val="BodyText2"/>
                      </w:pPr>
                      <w:r>
                        <w:t>Did you know..</w:t>
                      </w:r>
                      <w:proofErr w:type="gramStart"/>
                      <w:r>
                        <w:t>.</w:t>
                      </w:r>
                      <w:proofErr w:type="gramEnd"/>
                    </w:p>
                    <w:p w14:paraId="501C9089" w14:textId="1707EF22" w:rsidR="00BB530B" w:rsidRDefault="00BB530B" w:rsidP="0041207C">
                      <w:pPr>
                        <w:pStyle w:val="BodyText2"/>
                      </w:pPr>
                      <w:r>
                        <w:t>MS Mud Run</w:t>
                      </w:r>
                    </w:p>
                    <w:p w14:paraId="72E1A8EA" w14:textId="55452A44" w:rsidR="00BB530B" w:rsidRDefault="00BB530B" w:rsidP="00B42A68">
                      <w:pPr>
                        <w:pStyle w:val="BodyText2"/>
                      </w:pPr>
                      <w:r>
                        <w:t>Melbourne Cup</w:t>
                      </w:r>
                    </w:p>
                    <w:p w14:paraId="561A0E58" w14:textId="07A23E19" w:rsidR="00BB530B" w:rsidRDefault="00BB530B" w:rsidP="0041207C">
                      <w:pPr>
                        <w:pStyle w:val="BodyText2"/>
                      </w:pPr>
                      <w:r>
                        <w:t>Aromatherapy – orange oil</w:t>
                      </w:r>
                    </w:p>
                    <w:p w14:paraId="40A53131" w14:textId="7634FABA" w:rsidR="00BB530B" w:rsidRDefault="00BB530B" w:rsidP="0041207C">
                      <w:pPr>
                        <w:pStyle w:val="BodyText2"/>
                      </w:pPr>
                      <w:r>
                        <w:t xml:space="preserve">Treatment Menu </w:t>
                      </w:r>
                    </w:p>
                    <w:p w14:paraId="1C5CFBDF" w14:textId="77777777" w:rsidR="00BB530B" w:rsidRDefault="00BB530B" w:rsidP="0041207C">
                      <w:pPr>
                        <w:pStyle w:val="BodyText2"/>
                      </w:pPr>
                    </w:p>
                    <w:p w14:paraId="36375009" w14:textId="77777777" w:rsidR="00BB530B" w:rsidRDefault="00BB530B" w:rsidP="0041207C">
                      <w:pPr>
                        <w:pStyle w:val="BodyText2"/>
                      </w:pPr>
                    </w:p>
                    <w:p w14:paraId="030641B0" w14:textId="77777777" w:rsidR="00BB530B" w:rsidRDefault="00BB530B" w:rsidP="0041207C">
                      <w:pPr>
                        <w:pStyle w:val="BodyText2"/>
                      </w:pPr>
                    </w:p>
                    <w:p w14:paraId="2212BD4E" w14:textId="77777777" w:rsidR="00BB530B" w:rsidRDefault="00BB530B" w:rsidP="0041207C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3AD955F" wp14:editId="454846DC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E1C371" w14:textId="17F923DD" w:rsidR="00BB530B" w:rsidRDefault="00BB530B" w:rsidP="0041207C">
                            <w:pPr>
                              <w:pStyle w:val="CoverHeader"/>
                            </w:pPr>
                            <w:r>
                              <w:t>November 2013 Newsletter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1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" filled="f" stroked="f">
                <v:textbox inset=",0,,0">
                  <w:txbxContent>
                    <w:p w14:paraId="72E1C371" w14:textId="17F923DD" w:rsidR="00BB530B" w:rsidRDefault="00BB530B" w:rsidP="0041207C">
                      <w:pPr>
                        <w:pStyle w:val="CoverHeader"/>
                      </w:pPr>
                      <w:r>
                        <w:t>November 2013 Newsletter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br w:type="page"/>
      </w:r>
      <w:r w:rsidR="00FB2B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250E389" wp14:editId="74E8FDD0">
                <wp:simplePos x="0" y="0"/>
                <wp:positionH relativeFrom="page">
                  <wp:posOffset>3749040</wp:posOffset>
                </wp:positionH>
                <wp:positionV relativeFrom="page">
                  <wp:posOffset>1421765</wp:posOffset>
                </wp:positionV>
                <wp:extent cx="3454400" cy="3725545"/>
                <wp:effectExtent l="0" t="0" r="0" b="8255"/>
                <wp:wrapThrough wrapText="bothSides">
                  <wp:wrapPolygon edited="0">
                    <wp:start x="159" y="0"/>
                    <wp:lineTo x="159" y="21501"/>
                    <wp:lineTo x="21282" y="21501"/>
                    <wp:lineTo x="21282" y="0"/>
                    <wp:lineTo x="159" y="0"/>
                  </wp:wrapPolygon>
                </wp:wrapThrough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FA796D" w14:textId="154CE8AB" w:rsidR="00BB530B" w:rsidRPr="000B39AF" w:rsidRDefault="00BB530B" w:rsidP="0041207C">
                            <w:pPr>
                              <w:pStyle w:val="Heading6"/>
                              <w:rPr>
                                <w:b w:val="0"/>
                              </w:rPr>
                            </w:pPr>
                            <w:r w:rsidRPr="000B39AF">
                              <w:rPr>
                                <w:b w:val="0"/>
                              </w:rPr>
                              <w:t>As promised I am putting up a photo of me participating in the MS Mud Run.  This photo was taken at last year’s run.  I will be participating again this year, on Sunday the 1</w:t>
                            </w:r>
                            <w:r w:rsidRPr="000B39AF">
                              <w:rPr>
                                <w:b w:val="0"/>
                                <w:vertAlign w:val="superscript"/>
                              </w:rPr>
                              <w:t>st</w:t>
                            </w:r>
                            <w:r w:rsidRPr="000B39AF">
                              <w:rPr>
                                <w:b w:val="0"/>
                              </w:rPr>
                              <w:t xml:space="preserve"> December so if you want to make a donation, participate or come and laugh at me, there is still time! The MS Mud Run is a fundraising event for Multiple Sclerosis and takes place at </w:t>
                            </w:r>
                            <w:proofErr w:type="spellStart"/>
                            <w:r w:rsidRPr="000B39AF">
                              <w:rPr>
                                <w:b w:val="0"/>
                              </w:rPr>
                              <w:t>Urrbrae</w:t>
                            </w:r>
                            <w:proofErr w:type="spellEnd"/>
                            <w:r w:rsidRPr="000B39AF">
                              <w:rPr>
                                <w:b w:val="0"/>
                              </w:rPr>
                              <w:t xml:space="preserve"> High School.  I really have no idea why they call it a “run” because if you ask me, there is no way I can run with that much mud squelching around in my shoes!  The course however is filled with mud and obstacles and is fun for the whole </w:t>
                            </w:r>
                            <w:proofErr w:type="gramStart"/>
                            <w:r w:rsidRPr="000B39AF">
                              <w:rPr>
                                <w:b w:val="0"/>
                              </w:rPr>
                              <w:t>family .</w:t>
                            </w:r>
                            <w:proofErr w:type="gramEnd"/>
                            <w:r w:rsidRPr="000B39AF">
                              <w:rPr>
                                <w:b w:val="0"/>
                              </w:rPr>
                              <w:t xml:space="preserve">  You don’t need to be fit as long as you don’t mind getting a bit dirty, and it is for a good cause.  Hope to see you there.</w:t>
                            </w:r>
                          </w:p>
                          <w:p w14:paraId="61113AEA" w14:textId="77777777" w:rsidR="00BB530B" w:rsidRPr="00CA47DA" w:rsidRDefault="00BB530B" w:rsidP="0041207C">
                            <w:pPr>
                              <w:pStyle w:val="Heading6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margin-left:295.2pt;margin-top:111.95pt;width:272pt;height:293.35pt;z-index:2516583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" mv:complextextbox="1" filled="f" stroked="f">
                <v:textbox inset=",0,,0">
                  <w:txbxContent>
                    <w:p w14:paraId="61FA796D" w14:textId="154CE8AB" w:rsidR="00BB530B" w:rsidRPr="000B39AF" w:rsidRDefault="00BB530B" w:rsidP="0041207C">
                      <w:pPr>
                        <w:pStyle w:val="Heading6"/>
                        <w:rPr>
                          <w:b w:val="0"/>
                        </w:rPr>
                      </w:pPr>
                      <w:r w:rsidRPr="000B39AF">
                        <w:rPr>
                          <w:b w:val="0"/>
                        </w:rPr>
                        <w:t>As promised I am putting up a photo of me participating in the MS Mud Run.  This photo was taken at last year’s run.  I will be participating again this year, on Sunday the 1</w:t>
                      </w:r>
                      <w:r w:rsidRPr="000B39AF">
                        <w:rPr>
                          <w:b w:val="0"/>
                          <w:vertAlign w:val="superscript"/>
                        </w:rPr>
                        <w:t>st</w:t>
                      </w:r>
                      <w:r w:rsidRPr="000B39AF">
                        <w:rPr>
                          <w:b w:val="0"/>
                        </w:rPr>
                        <w:t xml:space="preserve"> December so if you want to make a donation, participate or come and laugh at me, there is still time! The MS Mud Run is a fundraising event for Multiple Sclerosis and takes place at </w:t>
                      </w:r>
                      <w:proofErr w:type="spellStart"/>
                      <w:r w:rsidRPr="000B39AF">
                        <w:rPr>
                          <w:b w:val="0"/>
                        </w:rPr>
                        <w:t>Urrbrae</w:t>
                      </w:r>
                      <w:proofErr w:type="spellEnd"/>
                      <w:r w:rsidRPr="000B39AF">
                        <w:rPr>
                          <w:b w:val="0"/>
                        </w:rPr>
                        <w:t xml:space="preserve"> High School.  I really have no idea why they call it a “run” because if you ask me, there is no way I can run with that much mud squelching around in my shoes!  The course however is filled with mud and obstacles and is fun for the whole </w:t>
                      </w:r>
                      <w:proofErr w:type="gramStart"/>
                      <w:r w:rsidRPr="000B39AF">
                        <w:rPr>
                          <w:b w:val="0"/>
                        </w:rPr>
                        <w:t>family .</w:t>
                      </w:r>
                      <w:proofErr w:type="gramEnd"/>
                      <w:r w:rsidRPr="000B39AF">
                        <w:rPr>
                          <w:b w:val="0"/>
                        </w:rPr>
                        <w:t xml:space="preserve">  You don’t need to be fit as long as you don’t mind getting a bit dirty, and it is for a good cause.  Hope to see you there.</w:t>
                      </w:r>
                    </w:p>
                    <w:p w14:paraId="61113AEA" w14:textId="77777777" w:rsidR="00BB530B" w:rsidRPr="00CA47DA" w:rsidRDefault="00BB530B" w:rsidP="0041207C">
                      <w:pPr>
                        <w:pStyle w:val="Heading6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4879">
        <w:rPr>
          <w:noProof/>
        </w:rPr>
        <w:drawing>
          <wp:anchor distT="0" distB="0" distL="114300" distR="114300" simplePos="0" relativeHeight="251678873" behindDoc="0" locked="0" layoutInCell="1" allowOverlap="1" wp14:anchorId="3AD18079" wp14:editId="7EBF4F90">
            <wp:simplePos x="0" y="0"/>
            <wp:positionH relativeFrom="page">
              <wp:posOffset>322580</wp:posOffset>
            </wp:positionH>
            <wp:positionV relativeFrom="page">
              <wp:posOffset>2056765</wp:posOffset>
            </wp:positionV>
            <wp:extent cx="3251835" cy="2176780"/>
            <wp:effectExtent l="254000" t="431800" r="253365" b="414020"/>
            <wp:wrapThrough wrapText="bothSides">
              <wp:wrapPolygon edited="0">
                <wp:start x="20752" y="-576"/>
                <wp:lineTo x="11797" y="-4216"/>
                <wp:lineTo x="11041" y="-345"/>
                <wp:lineTo x="2133" y="-4227"/>
                <wp:lineTo x="1377" y="-356"/>
                <wp:lineTo x="81" y="-921"/>
                <wp:lineTo x="-1107" y="6963"/>
                <wp:lineTo x="-297" y="7316"/>
                <wp:lineTo x="-1053" y="11187"/>
                <wp:lineTo x="-405" y="11470"/>
                <wp:lineTo x="-1161" y="15341"/>
                <wp:lineTo x="-351" y="15694"/>
                <wp:lineTo x="-588" y="16904"/>
                <wp:lineTo x="-298" y="19918"/>
                <wp:lineTo x="-372" y="21199"/>
                <wp:lineTo x="600" y="21622"/>
                <wp:lineTo x="762" y="21693"/>
                <wp:lineTo x="13416" y="21694"/>
                <wp:lineTo x="21622" y="21069"/>
                <wp:lineTo x="21892" y="16986"/>
                <wp:lineTo x="21886" y="-82"/>
                <wp:lineTo x="20752" y="-576"/>
              </wp:wrapPolygon>
            </wp:wrapThrough>
            <wp:docPr id="56" name="Picture 56" descr="Macintosh HD:Users:andrea:Pictures:iPhoto Library:Masters:2013:04:25:20130425-175026:IMGP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andrea:Pictures:iPhoto Library:Masters:2013:04:25:20130425-175026:IMGP649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4212">
                      <a:off x="0" y="0"/>
                      <a:ext cx="32518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79">
        <w:rPr>
          <w:noProof/>
        </w:rPr>
        <w:drawing>
          <wp:anchor distT="0" distB="0" distL="118745" distR="118745" simplePos="0" relativeHeight="251658385" behindDoc="0" locked="0" layoutInCell="0" allowOverlap="1" wp14:anchorId="0F71312D" wp14:editId="0C27B75A">
            <wp:simplePos x="0" y="0"/>
            <wp:positionH relativeFrom="page">
              <wp:posOffset>3959225</wp:posOffset>
            </wp:positionH>
            <wp:positionV relativeFrom="page">
              <wp:posOffset>7558405</wp:posOffset>
            </wp:positionV>
            <wp:extent cx="3139440" cy="2091690"/>
            <wp:effectExtent l="254000" t="254000" r="238760" b="321310"/>
            <wp:wrapTight wrapText="bothSides">
              <wp:wrapPolygon edited="0">
                <wp:start x="20017" y="-1392"/>
                <wp:lineTo x="-896" y="-3790"/>
                <wp:lineTo x="-1415" y="4567"/>
                <wp:lineTo x="-1238" y="13021"/>
                <wp:lineTo x="-1311" y="19860"/>
                <wp:lineTo x="-810" y="23092"/>
                <wp:lineTo x="756" y="23311"/>
                <wp:lineTo x="962" y="22813"/>
                <wp:lineTo x="8509" y="22815"/>
                <wp:lineTo x="8683" y="22839"/>
                <wp:lineTo x="22515" y="20559"/>
                <wp:lineTo x="22598" y="7926"/>
                <wp:lineTo x="22453" y="-1051"/>
                <wp:lineTo x="20017" y="-1392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31" descr=":nfc 13 - fall p 2 through 6:42-1798353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80528">
                      <a:off x="0" y="0"/>
                      <a:ext cx="3139440" cy="209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79">
        <w:rPr>
          <w:noProof/>
        </w:rPr>
        <w:drawing>
          <wp:anchor distT="0" distB="0" distL="118745" distR="118745" simplePos="0" relativeHeight="251658386" behindDoc="0" locked="0" layoutInCell="0" allowOverlap="1" wp14:anchorId="1DB77A56" wp14:editId="0685CDF4">
            <wp:simplePos x="0" y="0"/>
            <wp:positionH relativeFrom="page">
              <wp:posOffset>4990465</wp:posOffset>
            </wp:positionH>
            <wp:positionV relativeFrom="page">
              <wp:posOffset>5847080</wp:posOffset>
            </wp:positionV>
            <wp:extent cx="1361440" cy="1851660"/>
            <wp:effectExtent l="228600" t="177800" r="238760" b="231140"/>
            <wp:wrapTight wrapText="bothSides">
              <wp:wrapPolygon edited="0">
                <wp:start x="-2117" y="-1380"/>
                <wp:lineTo x="-2607" y="20936"/>
                <wp:lineTo x="-1185" y="22935"/>
                <wp:lineTo x="19430" y="22956"/>
                <wp:lineTo x="19894" y="23524"/>
                <wp:lineTo x="23108" y="23342"/>
                <wp:lineTo x="24034" y="16751"/>
                <wp:lineTo x="23753" y="-1360"/>
                <wp:lineTo x="5115" y="-1790"/>
                <wp:lineTo x="-2117" y="-138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32" descr=":nfc 13 - fall p 2 through 6:42-1802128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64413">
                      <a:off x="0" y="0"/>
                      <a:ext cx="136144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1D62">
        <w:rPr>
          <w:noProof/>
        </w:rPr>
        <mc:AlternateContent>
          <mc:Choice Requires="wps">
            <w:drawing>
              <wp:anchor distT="0" distB="0" distL="114300" distR="114300" simplePos="0" relativeHeight="251672729" behindDoc="0" locked="0" layoutInCell="1" allowOverlap="1" wp14:anchorId="00D34E9A" wp14:editId="462EE4E3">
                <wp:simplePos x="0" y="0"/>
                <wp:positionH relativeFrom="page">
                  <wp:posOffset>822960</wp:posOffset>
                </wp:positionH>
                <wp:positionV relativeFrom="page">
                  <wp:posOffset>9738360</wp:posOffset>
                </wp:positionV>
                <wp:extent cx="6554470" cy="685800"/>
                <wp:effectExtent l="0" t="0" r="0" b="0"/>
                <wp:wrapThrough wrapText="bothSides">
                  <wp:wrapPolygon edited="0">
                    <wp:start x="84" y="0"/>
                    <wp:lineTo x="84" y="20800"/>
                    <wp:lineTo x="21428" y="20800"/>
                    <wp:lineTo x="21428" y="0"/>
                    <wp:lineTo x="84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B60B4" w14:textId="77777777" w:rsidR="00BB530B" w:rsidRDefault="00BB530B" w:rsidP="002D1D62">
                            <w:pPr>
                              <w:jc w:val="center"/>
                            </w:pPr>
                            <w:r>
                              <w:t>For appointments please contact Andrea on 0423 620 320</w:t>
                            </w:r>
                          </w:p>
                          <w:p w14:paraId="54F5A824" w14:textId="741B769B" w:rsidR="003553F5" w:rsidRDefault="003553F5" w:rsidP="002D1D62">
                            <w:pPr>
                              <w:jc w:val="center"/>
                            </w:pPr>
                            <w:hyperlink r:id="rId17" w:history="1">
                              <w:r w:rsidRPr="003553F5">
                                <w:rPr>
                                  <w:rStyle w:val="Hyperlink"/>
                                </w:rPr>
                                <w:t>http://www.remedialtherapiessa.com.au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64.8pt;margin-top:766.8pt;width:516.1pt;height:54pt;z-index:25167272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" mv:complextextbox="1" filled="f" stroked="f">
                <v:textbox>
                  <w:txbxContent>
                    <w:p w14:paraId="4F7B60B4" w14:textId="77777777" w:rsidR="00BB530B" w:rsidRDefault="00BB530B" w:rsidP="002D1D62">
                      <w:pPr>
                        <w:jc w:val="center"/>
                      </w:pPr>
                      <w:r>
                        <w:t>For appointments please contact Andrea on 0423 620 320</w:t>
                      </w:r>
                    </w:p>
                    <w:p w14:paraId="54F5A824" w14:textId="741B769B" w:rsidR="003553F5" w:rsidRDefault="003553F5" w:rsidP="002D1D62">
                      <w:pPr>
                        <w:jc w:val="center"/>
                      </w:pPr>
                      <w:hyperlink r:id="rId18" w:history="1">
                        <w:r w:rsidRPr="003553F5">
                          <w:rPr>
                            <w:rStyle w:val="Hyperlink"/>
                          </w:rPr>
                          <w:t>http://www.remedialtherapiessa.com.au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71C5">
        <w:rPr>
          <w:noProof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4E57374" wp14:editId="08398221">
                <wp:simplePos x="0" y="0"/>
                <wp:positionH relativeFrom="page">
                  <wp:posOffset>466090</wp:posOffset>
                </wp:positionH>
                <wp:positionV relativeFrom="page">
                  <wp:posOffset>5744845</wp:posOffset>
                </wp:positionV>
                <wp:extent cx="3771900" cy="3879215"/>
                <wp:effectExtent l="0" t="0" r="0" b="6985"/>
                <wp:wrapThrough wrapText="bothSides">
                  <wp:wrapPolygon edited="0">
                    <wp:start x="145" y="0"/>
                    <wp:lineTo x="145" y="21497"/>
                    <wp:lineTo x="21236" y="21497"/>
                    <wp:lineTo x="21236" y="0"/>
                    <wp:lineTo x="145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3879215"/>
                          <a:chOff x="0" y="0"/>
                          <a:chExt cx="3771900" cy="38792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71900" cy="38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358902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396FD963" w14:textId="77777777" w:rsidR="00BB530B" w:rsidRDefault="00BB530B" w:rsidP="0041207C">
                              <w:pPr>
                                <w:pStyle w:val="BodyText"/>
                              </w:pPr>
                              <w:r>
                                <w:t>Traditionally the Melbourne Cup is always held around this time of the year.  If you are going to a luncheon here’s just a few tips to ensure you make the most of it:</w:t>
                              </w:r>
                            </w:p>
                            <w:p w14:paraId="03231355" w14:textId="6DEFF326" w:rsidR="00BB530B" w:rsidRDefault="00BB530B" w:rsidP="00312A3C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If you do place a bet make sure you don’t put more on a horse than you are willing to part with because not every one can be a winner.</w:t>
                              </w:r>
                            </w:p>
                            <w:p w14:paraId="43CBFBCF" w14:textId="428CDCA1" w:rsidR="00BB530B" w:rsidRDefault="00BB530B" w:rsidP="00312A3C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 Drink plenty of water so your body can cope better with the event of the day </w:t>
                              </w:r>
                              <w:proofErr w:type="spellStart"/>
                              <w:r>
                                <w:t>eg</w:t>
                              </w:r>
                              <w:proofErr w:type="spellEnd"/>
                              <w:r>
                                <w:t xml:space="preserve"> food, alcohol, stress, heat</w:t>
                              </w:r>
                            </w:p>
                            <w:p w14:paraId="6E4AB19E" w14:textId="3F7EABF2" w:rsidR="00BB530B" w:rsidRPr="00CA47DA" w:rsidRDefault="00BB530B" w:rsidP="00312A3C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If you must wear high heels (Ladies) make sure you have a flat pair of shoes to walk to the car with, and try not to stand all day as this puts undue stress on your back, hips, knees, neck, and ankles.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719455"/>
                            <a:ext cx="358902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438910"/>
                            <a:ext cx="302895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652905"/>
                            <a:ext cx="30289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867535"/>
                            <a:ext cx="302895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158365"/>
                            <a:ext cx="30295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372360"/>
                            <a:ext cx="302958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2586990"/>
                            <a:ext cx="304990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801620"/>
                            <a:ext cx="307657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3015615"/>
                            <a:ext cx="310324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3230245"/>
                            <a:ext cx="312991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4" style="position:absolute;margin-left:36.7pt;margin-top:452.35pt;width:297pt;height:305.45pt;z-index:251658321;mso-position-horizontal-relative:page;mso-position-vertical-relative:page" coordsize="3771900,3879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" mv:complextextbox="1">
                <v:shape id="_x0000_s1035" type="#_x0000_t202" style="position:absolute;width:3771900;height:3879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XvRwgAA&#10;ANsAAAAPAAAAZHJzL2Rvd25yZXYueG1sRE/JasMwEL0H+g9iAr0lcnKog2slmIKhgRachZyn1nih&#10;1si21MTt11eHQI6Pt6e7yXTiSqNrLStYLSMQxKXVLdcKzqd8sQHhPLLGzjIp+CUHu+3TLMVE2xsf&#10;6Hr0tQgh7BJU0HjfJ1K6siGDbml74sBVdjToAxxrqUe8hXDTyXUUvUiDLYeGBnt6a6j8Pv4YBZ/F&#10;1/C3j5zpMp/ncVYMH9VlUOp5PmWvIDxN/iG+u9+1gjiMDV/CD5D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9e9HCAAAA2wAAAA8AAAAAAAAAAAAAAAAAlwIAAGRycy9kb3du&#10;cmV2LnhtbFBLBQYAAAAABAAEAPUAAACGAwAAAAA=&#10;" mv:complextextbox="1" filled="f" stroked="f">
                  <v:textbox inset=",0,,0"/>
                </v:shape>
                <v:shape id="Text Box 1" o:spid="_x0000_s1036" type="#_x0000_t202" style="position:absolute;left:91440;width:3589020;height:720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3" inset="0,0,0,0">
                    <w:txbxContent>
                      <w:p w14:paraId="396FD963" w14:textId="77777777" w:rsidR="00BB530B" w:rsidRDefault="00BB530B" w:rsidP="0041207C">
                        <w:pPr>
                          <w:pStyle w:val="BodyText"/>
                        </w:pPr>
                        <w:r>
                          <w:t>Traditionally the Melbourne Cup is always held around this time of the year.  If you are going to a luncheon here’s just a few tips to ensure you make the most of it:</w:t>
                        </w:r>
                      </w:p>
                      <w:p w14:paraId="03231355" w14:textId="6DEFF326" w:rsidR="00BB530B" w:rsidRDefault="00BB530B" w:rsidP="00312A3C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</w:pPr>
                        <w:r>
                          <w:t>If you do place a bet make sure you don’t put more on a horse than you are willing to part with because not every one can be a winner.</w:t>
                        </w:r>
                      </w:p>
                      <w:p w14:paraId="43CBFBCF" w14:textId="428CDCA1" w:rsidR="00BB530B" w:rsidRDefault="00BB530B" w:rsidP="00312A3C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 Drink plenty of water so your body can cope better with the event of the day </w:t>
                        </w:r>
                        <w:proofErr w:type="spellStart"/>
                        <w:r>
                          <w:t>eg</w:t>
                        </w:r>
                        <w:proofErr w:type="spellEnd"/>
                        <w:r>
                          <w:t xml:space="preserve"> food, alcohol, stress, heat</w:t>
                        </w:r>
                      </w:p>
                      <w:p w14:paraId="6E4AB19E" w14:textId="3F7EABF2" w:rsidR="00BB530B" w:rsidRPr="00CA47DA" w:rsidRDefault="00BB530B" w:rsidP="00312A3C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</w:pPr>
                        <w:r>
                          <w:t>If you must wear high heels (Ladies) make sure you have a flat pair of shoes to walk to the car with, and try not to stand all day as this puts undue stress on your back, hips, knees, neck, and ankles.</w:t>
                        </w:r>
                      </w:p>
                    </w:txbxContent>
                  </v:textbox>
                </v:shape>
                <v:shape id="Text Box 3" o:spid="_x0000_s1037" type="#_x0000_t202" style="position:absolute;left:91440;top:719455;width:3589020;height:720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8" type="#_x0000_t202" style="position:absolute;left:91440;top:1438910;width:3028950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9" type="#_x0000_t202" style="position:absolute;left:91440;top:1652905;width:30289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10" inset="0,0,0,0">
                    <w:txbxContent/>
                  </v:textbox>
                </v:shape>
                <v:shape id="Text Box 10" o:spid="_x0000_s1040" type="#_x0000_t202" style="position:absolute;left:91440;top:1867535;width:302895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1" type="#_x0000_t202" style="position:absolute;left:91440;top:2158365;width:3029585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2" type="#_x0000_t202" style="position:absolute;left:91440;top:2372360;width:302958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43" type="#_x0000_t202" style="position:absolute;left:91440;top:2586990;width:304990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4" type="#_x0000_t202" style="position:absolute;left:91440;top:2801620;width:3076575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5" type="#_x0000_t202" style="position:absolute;left:91440;top:3015615;width:310324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6" type="#_x0000_t202" style="position:absolute;left:91440;top:3230245;width:3129915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B216B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55287567" wp14:editId="31156889">
                <wp:simplePos x="0" y="0"/>
                <wp:positionH relativeFrom="page">
                  <wp:posOffset>461645</wp:posOffset>
                </wp:positionH>
                <wp:positionV relativeFrom="page">
                  <wp:posOffset>5424805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E00F32" w14:textId="1D2CB92C" w:rsidR="00BB530B" w:rsidRPr="002446B8" w:rsidRDefault="00BB530B" w:rsidP="0041207C">
                            <w:pPr>
                              <w:rPr>
                                <w:rFonts w:asciiTheme="majorHAnsi" w:hAnsiTheme="majorHAnsi"/>
                                <w:color w:val="31B6FD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B6FD" w:themeColor="accent1"/>
                                <w:sz w:val="36"/>
                                <w:szCs w:val="36"/>
                              </w:rPr>
                              <w:t>Melbourne Cup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36.35pt;margin-top:427.15pt;width:297.35pt;height:25.2pt;z-index:2516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" filled="f" stroked="f">
                <v:textbox inset=",0,,0">
                  <w:txbxContent>
                    <w:p w14:paraId="14E00F32" w14:textId="1D2CB92C" w:rsidR="00BB530B" w:rsidRPr="002446B8" w:rsidRDefault="00BB530B" w:rsidP="0041207C">
                      <w:pPr>
                        <w:rPr>
                          <w:rFonts w:asciiTheme="majorHAnsi" w:hAnsiTheme="majorHAnsi"/>
                          <w:color w:val="31B6FD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color w:val="31B6FD" w:themeColor="accent1"/>
                          <w:sz w:val="36"/>
                          <w:szCs w:val="36"/>
                        </w:rPr>
                        <w:t>Melbourne Cup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30EA4587" wp14:editId="1D58130F">
                <wp:simplePos x="0" y="0"/>
                <wp:positionH relativeFrom="page">
                  <wp:posOffset>3749040</wp:posOffset>
                </wp:positionH>
                <wp:positionV relativeFrom="page">
                  <wp:posOffset>969010</wp:posOffset>
                </wp:positionV>
                <wp:extent cx="3454400" cy="381000"/>
                <wp:effectExtent l="0" t="0" r="0" b="0"/>
                <wp:wrapTight wrapText="bothSides">
                  <wp:wrapPolygon edited="0">
                    <wp:start x="159" y="0"/>
                    <wp:lineTo x="159" y="20160"/>
                    <wp:lineTo x="21282" y="20160"/>
                    <wp:lineTo x="21282" y="0"/>
                    <wp:lineTo x="159" y="0"/>
                  </wp:wrapPolygon>
                </wp:wrapTight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44F002" w14:textId="425CFB38" w:rsidR="00BB530B" w:rsidRPr="00CA47DA" w:rsidRDefault="00BB530B" w:rsidP="0041207C">
                            <w:pPr>
                              <w:pStyle w:val="Heading1"/>
                            </w:pPr>
                            <w:r>
                              <w:t xml:space="preserve">MS Mud Run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margin-left:295.2pt;margin-top:76.3pt;width:272pt;height:30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" filled="f" stroked="f">
                <v:textbox inset=",0,,0">
                  <w:txbxContent>
                    <w:p w14:paraId="4E44F002" w14:textId="425CFB38" w:rsidR="00BB530B" w:rsidRPr="00CA47DA" w:rsidRDefault="00BB530B" w:rsidP="0041207C">
                      <w:pPr>
                        <w:pStyle w:val="Heading1"/>
                      </w:pPr>
                      <w:r>
                        <w:t xml:space="preserve">MS Mud Run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br w:type="page"/>
      </w:r>
      <w:r w:rsidR="002F0960">
        <w:rPr>
          <w:noProof/>
        </w:rPr>
        <w:lastRenderedPageBreak/>
        <w:drawing>
          <wp:anchor distT="0" distB="0" distL="114300" distR="114300" simplePos="0" relativeHeight="251680921" behindDoc="0" locked="0" layoutInCell="1" allowOverlap="1" wp14:anchorId="48F4F5B8" wp14:editId="56DFDE45">
            <wp:simplePos x="0" y="0"/>
            <wp:positionH relativeFrom="page">
              <wp:posOffset>2487295</wp:posOffset>
            </wp:positionH>
            <wp:positionV relativeFrom="page">
              <wp:posOffset>1007745</wp:posOffset>
            </wp:positionV>
            <wp:extent cx="2840355" cy="2000885"/>
            <wp:effectExtent l="0" t="0" r="4445" b="5715"/>
            <wp:wrapThrough wrapText="bothSides">
              <wp:wrapPolygon edited="0">
                <wp:start x="0" y="0"/>
                <wp:lineTo x="0" y="21387"/>
                <wp:lineTo x="21441" y="21387"/>
                <wp:lineTo x="21441" y="0"/>
                <wp:lineTo x="0" y="0"/>
              </wp:wrapPolygon>
            </wp:wrapThrough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79">
        <w:rPr>
          <w:noProof/>
        </w:rPr>
        <mc:AlternateContent>
          <mc:Choice Requires="wps">
            <w:drawing>
              <wp:anchor distT="0" distB="0" distL="114300" distR="114300" simplePos="0" relativeHeight="251676825" behindDoc="0" locked="0" layoutInCell="1" allowOverlap="1" wp14:anchorId="5751651B" wp14:editId="655EE344">
                <wp:simplePos x="0" y="0"/>
                <wp:positionH relativeFrom="page">
                  <wp:posOffset>546100</wp:posOffset>
                </wp:positionH>
                <wp:positionV relativeFrom="page">
                  <wp:posOffset>3797935</wp:posOffset>
                </wp:positionV>
                <wp:extent cx="3079115" cy="3097530"/>
                <wp:effectExtent l="0" t="0" r="0" b="1270"/>
                <wp:wrapThrough wrapText="bothSides">
                  <wp:wrapPolygon edited="0">
                    <wp:start x="178" y="0"/>
                    <wp:lineTo x="178" y="21432"/>
                    <wp:lineTo x="21204" y="21432"/>
                    <wp:lineTo x="21204" y="0"/>
                    <wp:lineTo x="178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309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A805EA" w14:textId="41166C49" w:rsidR="00BB530B" w:rsidRPr="00307A6B" w:rsidRDefault="00BB530B" w:rsidP="00307A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cs="Arial"/>
                                <w:color w:val="262626"/>
                              </w:rPr>
                            </w:pP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Orange oil is one of the key components extracted from orange peels. Orange oil is extracted from the small glands found on the orange peel. 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>Have you ever been sprayed by tiny bursts of scented liquid w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hen peeling an orange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>?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 </w:t>
                            </w:r>
                            <w:proofErr w:type="gram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These are caused by the rupturing of the glands underneath the orange peel</w:t>
                            </w:r>
                            <w:proofErr w:type="gramEnd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.</w:t>
                            </w:r>
                          </w:p>
                          <w:p w14:paraId="50F7B840" w14:textId="77777777" w:rsidR="00BB530B" w:rsidRPr="0002532A" w:rsidRDefault="00BB530B">
                            <w:pP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Orange oil can either be removed by cold pressing or steam distillation</w:t>
                            </w:r>
                            <w:proofErr w:type="gramEnd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. There are many essential oils that are extracted from oranges. </w:t>
                            </w:r>
                            <w:proofErr w:type="spell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Madarin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oil, sweet orange oil, </w:t>
                            </w:r>
                            <w:proofErr w:type="spell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petitgrain</w:t>
                            </w:r>
                            <w:proofErr w:type="spellEnd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, </w:t>
                            </w:r>
                            <w:proofErr w:type="spell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neroli</w:t>
                            </w:r>
                            <w:proofErr w:type="spellEnd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, bergamot and bitter orange oil are some of the essential orange oils extorted from the peels.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43pt;margin-top:299.05pt;width:242.45pt;height:243.9pt;z-index:251676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" mv:complextextbox="1" filled="f" stroked="f">
                <v:textbox>
                  <w:txbxContent>
                    <w:p w14:paraId="28A805EA" w14:textId="41166C49" w:rsidR="00BB530B" w:rsidRPr="00307A6B" w:rsidRDefault="00BB530B" w:rsidP="00307A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rPr>
                          <w:rFonts w:cs="Arial"/>
                          <w:color w:val="262626"/>
                        </w:rPr>
                      </w:pPr>
                      <w:r w:rsidRPr="00307A6B">
                        <w:rPr>
                          <w:rFonts w:cs="Arial"/>
                          <w:color w:val="262626"/>
                        </w:rPr>
                        <w:t xml:space="preserve">Orange oil is one of the key components extracted from orange peels. Orange oil is extracted from the small glands found on the orange peel. </w:t>
                      </w:r>
                      <w:r>
                        <w:rPr>
                          <w:rFonts w:cs="Arial"/>
                          <w:color w:val="262626"/>
                        </w:rPr>
                        <w:t>Have you ever been sprayed by tiny bursts of scented liquid w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>hen peeling an orange</w:t>
                      </w:r>
                      <w:r>
                        <w:rPr>
                          <w:rFonts w:cs="Arial"/>
                          <w:color w:val="262626"/>
                        </w:rPr>
                        <w:t>?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 xml:space="preserve"> </w:t>
                      </w:r>
                      <w:proofErr w:type="gramStart"/>
                      <w:r w:rsidRPr="00307A6B">
                        <w:rPr>
                          <w:rFonts w:cs="Arial"/>
                          <w:color w:val="262626"/>
                        </w:rPr>
                        <w:t>These are caused by the rupturing of the glands underneath the orange peel</w:t>
                      </w:r>
                      <w:proofErr w:type="gramEnd"/>
                      <w:r w:rsidRPr="00307A6B">
                        <w:rPr>
                          <w:rFonts w:cs="Arial"/>
                          <w:color w:val="262626"/>
                        </w:rPr>
                        <w:t>.</w:t>
                      </w:r>
                    </w:p>
                    <w:p w14:paraId="50F7B840" w14:textId="77777777" w:rsidR="00BB530B" w:rsidRPr="0002532A" w:rsidRDefault="00BB530B">
                      <w:pP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</w:rPr>
                      </w:pPr>
                      <w:proofErr w:type="gramStart"/>
                      <w:r w:rsidRPr="00307A6B">
                        <w:rPr>
                          <w:rFonts w:cs="Arial"/>
                          <w:color w:val="262626"/>
                        </w:rPr>
                        <w:t>Orange oil can either be removed by cold pressing or steam distillation</w:t>
                      </w:r>
                      <w:proofErr w:type="gramEnd"/>
                      <w:r w:rsidRPr="00307A6B">
                        <w:rPr>
                          <w:rFonts w:cs="Arial"/>
                          <w:color w:val="262626"/>
                        </w:rPr>
                        <w:t xml:space="preserve">. There are many essential oils that are extracted from oranges. </w:t>
                      </w:r>
                      <w:proofErr w:type="spellStart"/>
                      <w:r w:rsidRPr="00307A6B">
                        <w:rPr>
                          <w:rFonts w:cs="Arial"/>
                          <w:color w:val="262626"/>
                        </w:rPr>
                        <w:t>Madarin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</w:rPr>
                        <w:t xml:space="preserve"> 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 xml:space="preserve">oil, sweet orange oil, </w:t>
                      </w:r>
                      <w:proofErr w:type="spellStart"/>
                      <w:r w:rsidRPr="00307A6B">
                        <w:rPr>
                          <w:rFonts w:cs="Arial"/>
                          <w:color w:val="262626"/>
                        </w:rPr>
                        <w:t>petitgrain</w:t>
                      </w:r>
                      <w:proofErr w:type="spellEnd"/>
                      <w:r w:rsidRPr="00307A6B">
                        <w:rPr>
                          <w:rFonts w:cs="Arial"/>
                          <w:color w:val="262626"/>
                        </w:rPr>
                        <w:t xml:space="preserve">, </w:t>
                      </w:r>
                      <w:proofErr w:type="spellStart"/>
                      <w:r w:rsidRPr="00307A6B">
                        <w:rPr>
                          <w:rFonts w:cs="Arial"/>
                          <w:color w:val="262626"/>
                        </w:rPr>
                        <w:t>neroli</w:t>
                      </w:r>
                      <w:proofErr w:type="spellEnd"/>
                      <w:r w:rsidRPr="00307A6B">
                        <w:rPr>
                          <w:rFonts w:cs="Arial"/>
                          <w:color w:val="262626"/>
                        </w:rPr>
                        <w:t>, bergamot and bitter orange oil are some of the essential orange oils extorted from the peels.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7A6B">
        <w:rPr>
          <w:noProof/>
        </w:rPr>
        <mc:AlternateContent>
          <mc:Choice Requires="wps">
            <w:drawing>
              <wp:anchor distT="0" distB="0" distL="114300" distR="114300" simplePos="0" relativeHeight="251677849" behindDoc="0" locked="0" layoutInCell="1" allowOverlap="1" wp14:anchorId="17E868F0" wp14:editId="04419E9E">
                <wp:simplePos x="0" y="0"/>
                <wp:positionH relativeFrom="page">
                  <wp:posOffset>3907790</wp:posOffset>
                </wp:positionH>
                <wp:positionV relativeFrom="page">
                  <wp:posOffset>3819525</wp:posOffset>
                </wp:positionV>
                <wp:extent cx="3282315" cy="3223260"/>
                <wp:effectExtent l="0" t="0" r="0" b="2540"/>
                <wp:wrapThrough wrapText="bothSides">
                  <wp:wrapPolygon edited="0">
                    <wp:start x="167" y="0"/>
                    <wp:lineTo x="167" y="21447"/>
                    <wp:lineTo x="21228" y="21447"/>
                    <wp:lineTo x="21228" y="0"/>
                    <wp:lineTo x="167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860E" w14:textId="0402B46F" w:rsidR="00BB530B" w:rsidRDefault="00BB530B" w:rsidP="00307A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cs="Arial"/>
                                <w:color w:val="262626"/>
                              </w:rPr>
                            </w:pP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Orange oil is one of the essential oils us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 xml:space="preserve">ed in aromatherapy and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262626"/>
                              </w:rPr>
                              <w:t>massage which</w:t>
                            </w:r>
                            <w:proofErr w:type="gramEnd"/>
                            <w:r>
                              <w:rPr>
                                <w:rFonts w:cs="Arial"/>
                                <w:color w:val="262626"/>
                              </w:rPr>
                              <w:t xml:space="preserve"> helps relieve tension and 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stress</w:t>
                            </w:r>
                            <w:r w:rsidR="008E375C">
                              <w:rPr>
                                <w:rFonts w:cs="Arial"/>
                                <w:color w:val="262626"/>
                              </w:rPr>
                              <w:t>, irritability and frustration,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 and creates a peaceful calm atmosphere. Even simply sniffing the scent of orange oil can create a state of peace in your mind. For this reason, orange oil can be used 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>in massage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 to soothe headaches. </w:t>
                            </w:r>
                          </w:p>
                          <w:p w14:paraId="15DBB811" w14:textId="735CBAFD" w:rsidR="00BB530B" w:rsidRDefault="00BB530B" w:rsidP="00307A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cs="Arial"/>
                                <w:color w:val="262626"/>
                              </w:rPr>
                            </w:pP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Orange oil 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 xml:space="preserve">also </w:t>
                            </w:r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has amazing curative properties for healing various stomach problems, for example</w:t>
                            </w:r>
                            <w:proofErr w:type="gramStart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>;</w:t>
                            </w:r>
                            <w:proofErr w:type="gramEnd"/>
                            <w:r w:rsidRPr="00307A6B">
                              <w:rPr>
                                <w:rFonts w:cs="Arial"/>
                                <w:color w:val="262626"/>
                              </w:rPr>
                              <w:t xml:space="preserve"> indigestion and bloating. </w:t>
                            </w:r>
                            <w:r>
                              <w:rPr>
                                <w:rFonts w:cs="Arial"/>
                                <w:color w:val="262626"/>
                              </w:rPr>
                              <w:t xml:space="preserve">  Let me know if you would like me to create a soothing blend of aromatherapy oils for your next massage. </w:t>
                            </w:r>
                          </w:p>
                          <w:p w14:paraId="29AD5A46" w14:textId="59A2FF55" w:rsidR="00BB530B" w:rsidRPr="00307A6B" w:rsidRDefault="00BB530B" w:rsidP="00307A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cs="Arial"/>
                                <w:color w:val="2626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07.7pt;margin-top:300.75pt;width:258.45pt;height:253.8pt;z-index:25167784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" mv:complextextbox="1" filled="f" stroked="f">
                <v:textbox>
                  <w:txbxContent>
                    <w:p w14:paraId="3DEF860E" w14:textId="0402B46F" w:rsidR="00BB530B" w:rsidRDefault="00BB530B" w:rsidP="00307A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rPr>
                          <w:rFonts w:cs="Arial"/>
                          <w:color w:val="262626"/>
                        </w:rPr>
                      </w:pPr>
                      <w:r w:rsidRPr="00307A6B">
                        <w:rPr>
                          <w:rFonts w:cs="Arial"/>
                          <w:color w:val="262626"/>
                        </w:rPr>
                        <w:t>Orange oil is one of the essential oils us</w:t>
                      </w:r>
                      <w:r>
                        <w:rPr>
                          <w:rFonts w:cs="Arial"/>
                          <w:color w:val="262626"/>
                        </w:rPr>
                        <w:t xml:space="preserve">ed in aromatherapy and </w:t>
                      </w:r>
                      <w:proofErr w:type="gramStart"/>
                      <w:r>
                        <w:rPr>
                          <w:rFonts w:cs="Arial"/>
                          <w:color w:val="262626"/>
                        </w:rPr>
                        <w:t>massage which</w:t>
                      </w:r>
                      <w:proofErr w:type="gramEnd"/>
                      <w:r>
                        <w:rPr>
                          <w:rFonts w:cs="Arial"/>
                          <w:color w:val="262626"/>
                        </w:rPr>
                        <w:t xml:space="preserve"> helps relieve tension and 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>stress</w:t>
                      </w:r>
                      <w:r w:rsidR="008E375C">
                        <w:rPr>
                          <w:rFonts w:cs="Arial"/>
                          <w:color w:val="262626"/>
                        </w:rPr>
                        <w:t>, irritability and frustration,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 xml:space="preserve"> and creates a peaceful calm atmosphere. Even simply sniffing the scent of orange oil can create a state of peace in your mind. For this reason, orange oil can be used </w:t>
                      </w:r>
                      <w:r>
                        <w:rPr>
                          <w:rFonts w:cs="Arial"/>
                          <w:color w:val="262626"/>
                        </w:rPr>
                        <w:t>in massage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 xml:space="preserve"> to soothe headaches. </w:t>
                      </w:r>
                    </w:p>
                    <w:p w14:paraId="15DBB811" w14:textId="735CBAFD" w:rsidR="00BB530B" w:rsidRDefault="00BB530B" w:rsidP="00307A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rPr>
                          <w:rFonts w:cs="Arial"/>
                          <w:color w:val="262626"/>
                        </w:rPr>
                      </w:pPr>
                      <w:r w:rsidRPr="00307A6B">
                        <w:rPr>
                          <w:rFonts w:cs="Arial"/>
                          <w:color w:val="262626"/>
                        </w:rPr>
                        <w:t xml:space="preserve">Orange oil </w:t>
                      </w:r>
                      <w:r>
                        <w:rPr>
                          <w:rFonts w:cs="Arial"/>
                          <w:color w:val="262626"/>
                        </w:rPr>
                        <w:t xml:space="preserve">also </w:t>
                      </w:r>
                      <w:r w:rsidRPr="00307A6B">
                        <w:rPr>
                          <w:rFonts w:cs="Arial"/>
                          <w:color w:val="262626"/>
                        </w:rPr>
                        <w:t>has amazing curative properties for healing various stomach problems, for example</w:t>
                      </w:r>
                      <w:proofErr w:type="gramStart"/>
                      <w:r w:rsidRPr="00307A6B">
                        <w:rPr>
                          <w:rFonts w:cs="Arial"/>
                          <w:color w:val="262626"/>
                        </w:rPr>
                        <w:t>;</w:t>
                      </w:r>
                      <w:proofErr w:type="gramEnd"/>
                      <w:r w:rsidRPr="00307A6B">
                        <w:rPr>
                          <w:rFonts w:cs="Arial"/>
                          <w:color w:val="262626"/>
                        </w:rPr>
                        <w:t xml:space="preserve"> indigestion and bloating. </w:t>
                      </w:r>
                      <w:r>
                        <w:rPr>
                          <w:rFonts w:cs="Arial"/>
                          <w:color w:val="262626"/>
                        </w:rPr>
                        <w:t xml:space="preserve">  Let me know if you would like me to create a soothing blend of aromatherapy oils for your next massage. </w:t>
                      </w:r>
                    </w:p>
                    <w:p w14:paraId="29AD5A46" w14:textId="59A2FF55" w:rsidR="00BB530B" w:rsidRPr="00307A6B" w:rsidRDefault="00BB530B" w:rsidP="00307A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/>
                        <w:rPr>
                          <w:rFonts w:cs="Arial"/>
                          <w:color w:val="2626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1D62">
        <w:rPr>
          <w:noProof/>
        </w:rPr>
        <mc:AlternateContent>
          <mc:Choice Requires="wps">
            <w:drawing>
              <wp:anchor distT="0" distB="0" distL="114300" distR="114300" simplePos="0" relativeHeight="251674777" behindDoc="0" locked="0" layoutInCell="1" allowOverlap="1" wp14:anchorId="34B35BCE" wp14:editId="646ED0FD">
                <wp:simplePos x="0" y="0"/>
                <wp:positionH relativeFrom="page">
                  <wp:posOffset>822960</wp:posOffset>
                </wp:positionH>
                <wp:positionV relativeFrom="page">
                  <wp:posOffset>9738360</wp:posOffset>
                </wp:positionV>
                <wp:extent cx="6554470" cy="490855"/>
                <wp:effectExtent l="0" t="0" r="0" b="0"/>
                <wp:wrapThrough wrapText="bothSides">
                  <wp:wrapPolygon edited="0">
                    <wp:start x="84" y="0"/>
                    <wp:lineTo x="84" y="20119"/>
                    <wp:lineTo x="21428" y="20119"/>
                    <wp:lineTo x="21428" y="0"/>
                    <wp:lineTo x="84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48E4D" w14:textId="77777777" w:rsidR="00BB530B" w:rsidRDefault="00BB530B" w:rsidP="002D1D62">
                            <w:pPr>
                              <w:jc w:val="center"/>
                            </w:pPr>
                            <w:r>
                              <w:t>For appointments please contact Andrea on 0423 620 320</w:t>
                            </w:r>
                          </w:p>
                          <w:p w14:paraId="2869AF83" w14:textId="3BF3EB3A" w:rsidR="003553F5" w:rsidRDefault="003553F5" w:rsidP="002D1D62">
                            <w:pPr>
                              <w:jc w:val="center"/>
                            </w:pPr>
                            <w:hyperlink r:id="rId20" w:history="1">
                              <w:r w:rsidRPr="003553F5">
                                <w:rPr>
                                  <w:rStyle w:val="Hyperlink"/>
                                </w:rPr>
                                <w:t>http://www.remedialtherapiessa.com.au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1" type="#_x0000_t202" style="position:absolute;margin-left:64.8pt;margin-top:766.8pt;width:516.1pt;height:38.65pt;z-index:25167477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1WaNU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" mv:complextextbox="1" filled="f" stroked="f">
                <v:textbox>
                  <w:txbxContent>
                    <w:p w14:paraId="2B248E4D" w14:textId="77777777" w:rsidR="00BB530B" w:rsidRDefault="00BB530B" w:rsidP="002D1D62">
                      <w:pPr>
                        <w:jc w:val="center"/>
                      </w:pPr>
                      <w:r>
                        <w:t>For appointments please contact Andrea on 0423 620 320</w:t>
                      </w:r>
                    </w:p>
                    <w:p w14:paraId="2869AF83" w14:textId="3BF3EB3A" w:rsidR="003553F5" w:rsidRDefault="003553F5" w:rsidP="002D1D62">
                      <w:pPr>
                        <w:jc w:val="center"/>
                      </w:pPr>
                      <w:hyperlink r:id="rId21" w:history="1">
                        <w:r w:rsidRPr="003553F5">
                          <w:rPr>
                            <w:rStyle w:val="Hyperlink"/>
                          </w:rPr>
                          <w:t>http://www.remedialtherapiessa.com.au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6A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9657" behindDoc="0" locked="0" layoutInCell="1" allowOverlap="1" wp14:anchorId="24210EA3" wp14:editId="0A545F97">
                <wp:simplePos x="0" y="0"/>
                <wp:positionH relativeFrom="page">
                  <wp:posOffset>821055</wp:posOffset>
                </wp:positionH>
                <wp:positionV relativeFrom="page">
                  <wp:posOffset>7466965</wp:posOffset>
                </wp:positionV>
                <wp:extent cx="6282055" cy="2225675"/>
                <wp:effectExtent l="0" t="0" r="0" b="9525"/>
                <wp:wrapThrough wrapText="bothSides">
                  <wp:wrapPolygon edited="0">
                    <wp:start x="87" y="0"/>
                    <wp:lineTo x="87" y="21446"/>
                    <wp:lineTo x="21397" y="21446"/>
                    <wp:lineTo x="21397" y="0"/>
                    <wp:lineTo x="87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055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FFFD6" w14:textId="77777777" w:rsidR="00BB530B" w:rsidRPr="00951435" w:rsidRDefault="00BB530B" w:rsidP="00026ADF">
                            <w:pPr>
                              <w:rPr>
                                <w:color w:val="073E87" w:themeColor="text2"/>
                              </w:rPr>
                            </w:pPr>
                            <w:r w:rsidRPr="00951435">
                              <w:rPr>
                                <w:color w:val="073E87" w:themeColor="text2"/>
                              </w:rPr>
                              <w:t xml:space="preserve">Relaxation (Swedish) </w:t>
                            </w:r>
                            <w:proofErr w:type="gramStart"/>
                            <w:r w:rsidRPr="00951435">
                              <w:rPr>
                                <w:color w:val="073E87" w:themeColor="text2"/>
                              </w:rPr>
                              <w:t>massage</w:t>
                            </w:r>
                            <w:proofErr w:type="gramEnd"/>
                            <w:r w:rsidRPr="00951435">
                              <w:rPr>
                                <w:color w:val="073E87" w:themeColor="text2"/>
                              </w:rPr>
                              <w:t xml:space="preserve"> </w:t>
                            </w:r>
                            <w:r>
                              <w:rPr>
                                <w:color w:val="073E87" w:themeColor="text2"/>
                              </w:rPr>
                              <w:tab/>
                            </w:r>
                            <w:r>
                              <w:rPr>
                                <w:color w:val="073E87" w:themeColor="text2"/>
                              </w:rPr>
                              <w:tab/>
                            </w:r>
                            <w:r>
                              <w:rPr>
                                <w:color w:val="073E87" w:themeColor="text2"/>
                              </w:rPr>
                              <w:tab/>
                            </w:r>
                            <w:r w:rsidRPr="00951435">
                              <w:rPr>
                                <w:color w:val="073E87" w:themeColor="text2"/>
                              </w:rPr>
                              <w:t>Aromatherapy Massage</w:t>
                            </w:r>
                          </w:p>
                          <w:p w14:paraId="5AB6A073" w14:textId="77777777" w:rsidR="00BB530B" w:rsidRPr="00951435" w:rsidRDefault="00BB530B">
                            <w:pPr>
                              <w:rPr>
                                <w:color w:val="073E87" w:themeColor="text2"/>
                              </w:rPr>
                            </w:pPr>
                          </w:p>
                          <w:p w14:paraId="2B364CEC" w14:textId="77777777" w:rsidR="00BB530B" w:rsidRPr="00026ADF" w:rsidRDefault="00BB530B" w:rsidP="00026ADF">
                            <w:pPr>
                              <w:rPr>
                                <w:color w:val="2861A9" w:themeColor="accent2" w:themeShade="BF"/>
                              </w:rPr>
                            </w:pPr>
                            <w:r w:rsidRPr="00026ADF">
                              <w:rPr>
                                <w:color w:val="2861A9" w:themeColor="accent2" w:themeShade="BF"/>
                              </w:rPr>
                              <w:t xml:space="preserve">$30 half hour </w:t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</w:r>
                            <w:r w:rsidRPr="00026ADF">
                              <w:rPr>
                                <w:color w:val="2861A9" w:themeColor="accent2" w:themeShade="BF"/>
                              </w:rPr>
                              <w:tab/>
                              <w:t>Add $10 to your choice of massage</w:t>
                            </w:r>
                          </w:p>
                          <w:p w14:paraId="5D31B7D9" w14:textId="77777777" w:rsidR="00BB530B" w:rsidRPr="00026ADF" w:rsidRDefault="00BB530B">
                            <w:pPr>
                              <w:rPr>
                                <w:color w:val="2861A9" w:themeColor="accent2" w:themeShade="BF"/>
                              </w:rPr>
                            </w:pPr>
                            <w:r w:rsidRPr="00026ADF">
                              <w:rPr>
                                <w:color w:val="2861A9" w:themeColor="accent2" w:themeShade="BF"/>
                              </w:rPr>
                              <w:t>$60 full hour</w:t>
                            </w:r>
                          </w:p>
                          <w:p w14:paraId="5766EFEC" w14:textId="77777777" w:rsidR="00BB530B" w:rsidRDefault="00BB530B"/>
                          <w:p w14:paraId="230F26C0" w14:textId="77777777" w:rsidR="00BB530B" w:rsidRDefault="00BB530B">
                            <w:pPr>
                              <w:rPr>
                                <w:color w:val="073E87" w:themeColor="text2"/>
                              </w:rPr>
                            </w:pPr>
                            <w:r w:rsidRPr="00951435">
                              <w:rPr>
                                <w:color w:val="073E87" w:themeColor="text2"/>
                              </w:rPr>
                              <w:t>Bowen Therapy</w:t>
                            </w:r>
                          </w:p>
                          <w:p w14:paraId="174E4A73" w14:textId="77777777" w:rsidR="00BB530B" w:rsidRPr="00026ADF" w:rsidRDefault="00BB530B">
                            <w:pPr>
                              <w:rPr>
                                <w:color w:val="2861A9" w:themeColor="accent2" w:themeShade="BF"/>
                              </w:rPr>
                            </w:pPr>
                            <w:r w:rsidRPr="00026ADF">
                              <w:rPr>
                                <w:color w:val="2861A9" w:themeColor="accent2" w:themeShade="BF"/>
                              </w:rPr>
                              <w:t>Initial consultation and treatment $90</w:t>
                            </w:r>
                          </w:p>
                          <w:p w14:paraId="318AE82F" w14:textId="77777777" w:rsidR="00BB530B" w:rsidRPr="00026ADF" w:rsidRDefault="00BB530B">
                            <w:pPr>
                              <w:rPr>
                                <w:color w:val="2861A9" w:themeColor="accent2" w:themeShade="BF"/>
                              </w:rPr>
                            </w:pPr>
                            <w:r w:rsidRPr="00026ADF">
                              <w:rPr>
                                <w:color w:val="2861A9" w:themeColor="accent2" w:themeShade="BF"/>
                              </w:rPr>
                              <w:t>Follow up visits half hour $30 full hour $60</w:t>
                            </w:r>
                          </w:p>
                          <w:p w14:paraId="38FA14B6" w14:textId="77777777" w:rsidR="00BB530B" w:rsidRPr="00026ADF" w:rsidRDefault="00BB530B">
                            <w:pPr>
                              <w:rPr>
                                <w:color w:val="2861A9" w:themeColor="accent2" w:themeShade="BF"/>
                              </w:rPr>
                            </w:pPr>
                            <w:r w:rsidRPr="00026ADF">
                              <w:rPr>
                                <w:color w:val="2861A9" w:themeColor="accent2" w:themeShade="BF"/>
                              </w:rPr>
                              <w:t>(You may be eligible for a rebate through your private health fund)</w:t>
                            </w:r>
                          </w:p>
                          <w:p w14:paraId="6CF96873" w14:textId="77777777" w:rsidR="00BB530B" w:rsidRPr="00951435" w:rsidRDefault="00BB530B">
                            <w:pPr>
                              <w:rPr>
                                <w:color w:val="073E8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2" type="#_x0000_t202" style="position:absolute;margin-left:64.65pt;margin-top:587.95pt;width:494.65pt;height:175.25pt;z-index:251669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" mv:complextextbox="1" filled="f" stroked="f">
                <v:textbox>
                  <w:txbxContent>
                    <w:p w14:paraId="636FFFD6" w14:textId="77777777" w:rsidR="00BB530B" w:rsidRPr="00951435" w:rsidRDefault="00BB530B" w:rsidP="00026ADF">
                      <w:pPr>
                        <w:rPr>
                          <w:color w:val="073E87" w:themeColor="text2"/>
                        </w:rPr>
                      </w:pPr>
                      <w:r w:rsidRPr="00951435">
                        <w:rPr>
                          <w:color w:val="073E87" w:themeColor="text2"/>
                        </w:rPr>
                        <w:t xml:space="preserve">Relaxation (Swedish) </w:t>
                      </w:r>
                      <w:proofErr w:type="gramStart"/>
                      <w:r w:rsidRPr="00951435">
                        <w:rPr>
                          <w:color w:val="073E87" w:themeColor="text2"/>
                        </w:rPr>
                        <w:t>massage</w:t>
                      </w:r>
                      <w:proofErr w:type="gramEnd"/>
                      <w:r w:rsidRPr="00951435">
                        <w:rPr>
                          <w:color w:val="073E87" w:themeColor="text2"/>
                        </w:rPr>
                        <w:t xml:space="preserve"> </w:t>
                      </w:r>
                      <w:r>
                        <w:rPr>
                          <w:color w:val="073E87" w:themeColor="text2"/>
                        </w:rPr>
                        <w:tab/>
                      </w:r>
                      <w:r>
                        <w:rPr>
                          <w:color w:val="073E87" w:themeColor="text2"/>
                        </w:rPr>
                        <w:tab/>
                      </w:r>
                      <w:r>
                        <w:rPr>
                          <w:color w:val="073E87" w:themeColor="text2"/>
                        </w:rPr>
                        <w:tab/>
                      </w:r>
                      <w:r w:rsidRPr="00951435">
                        <w:rPr>
                          <w:color w:val="073E87" w:themeColor="text2"/>
                        </w:rPr>
                        <w:t>Aromatherapy Massage</w:t>
                      </w:r>
                    </w:p>
                    <w:p w14:paraId="5AB6A073" w14:textId="77777777" w:rsidR="00BB530B" w:rsidRPr="00951435" w:rsidRDefault="00BB530B">
                      <w:pPr>
                        <w:rPr>
                          <w:color w:val="073E87" w:themeColor="text2"/>
                        </w:rPr>
                      </w:pPr>
                    </w:p>
                    <w:p w14:paraId="2B364CEC" w14:textId="77777777" w:rsidR="00BB530B" w:rsidRPr="00026ADF" w:rsidRDefault="00BB530B" w:rsidP="00026ADF">
                      <w:pPr>
                        <w:rPr>
                          <w:color w:val="2861A9" w:themeColor="accent2" w:themeShade="BF"/>
                        </w:rPr>
                      </w:pPr>
                      <w:r w:rsidRPr="00026ADF">
                        <w:rPr>
                          <w:color w:val="2861A9" w:themeColor="accent2" w:themeShade="BF"/>
                        </w:rPr>
                        <w:t xml:space="preserve">$30 half hour </w:t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</w:r>
                      <w:r w:rsidRPr="00026ADF">
                        <w:rPr>
                          <w:color w:val="2861A9" w:themeColor="accent2" w:themeShade="BF"/>
                        </w:rPr>
                        <w:tab/>
                        <w:t>Add $10 to your choice of massage</w:t>
                      </w:r>
                    </w:p>
                    <w:p w14:paraId="5D31B7D9" w14:textId="77777777" w:rsidR="00BB530B" w:rsidRPr="00026ADF" w:rsidRDefault="00BB530B">
                      <w:pPr>
                        <w:rPr>
                          <w:color w:val="2861A9" w:themeColor="accent2" w:themeShade="BF"/>
                        </w:rPr>
                      </w:pPr>
                      <w:r w:rsidRPr="00026ADF">
                        <w:rPr>
                          <w:color w:val="2861A9" w:themeColor="accent2" w:themeShade="BF"/>
                        </w:rPr>
                        <w:t>$60 full hour</w:t>
                      </w:r>
                    </w:p>
                    <w:p w14:paraId="5766EFEC" w14:textId="77777777" w:rsidR="00BB530B" w:rsidRDefault="00BB530B"/>
                    <w:p w14:paraId="230F26C0" w14:textId="77777777" w:rsidR="00BB530B" w:rsidRDefault="00BB530B">
                      <w:pPr>
                        <w:rPr>
                          <w:color w:val="073E87" w:themeColor="text2"/>
                        </w:rPr>
                      </w:pPr>
                      <w:r w:rsidRPr="00951435">
                        <w:rPr>
                          <w:color w:val="073E87" w:themeColor="text2"/>
                        </w:rPr>
                        <w:t>Bowen Therapy</w:t>
                      </w:r>
                    </w:p>
                    <w:p w14:paraId="174E4A73" w14:textId="77777777" w:rsidR="00BB530B" w:rsidRPr="00026ADF" w:rsidRDefault="00BB530B">
                      <w:pPr>
                        <w:rPr>
                          <w:color w:val="2861A9" w:themeColor="accent2" w:themeShade="BF"/>
                        </w:rPr>
                      </w:pPr>
                      <w:r w:rsidRPr="00026ADF">
                        <w:rPr>
                          <w:color w:val="2861A9" w:themeColor="accent2" w:themeShade="BF"/>
                        </w:rPr>
                        <w:t>Initial consultation and treatment $90</w:t>
                      </w:r>
                    </w:p>
                    <w:p w14:paraId="318AE82F" w14:textId="77777777" w:rsidR="00BB530B" w:rsidRPr="00026ADF" w:rsidRDefault="00BB530B">
                      <w:pPr>
                        <w:rPr>
                          <w:color w:val="2861A9" w:themeColor="accent2" w:themeShade="BF"/>
                        </w:rPr>
                      </w:pPr>
                      <w:r w:rsidRPr="00026ADF">
                        <w:rPr>
                          <w:color w:val="2861A9" w:themeColor="accent2" w:themeShade="BF"/>
                        </w:rPr>
                        <w:t>Follow up visits half hour $30 full hour $60</w:t>
                      </w:r>
                    </w:p>
                    <w:p w14:paraId="38FA14B6" w14:textId="77777777" w:rsidR="00BB530B" w:rsidRPr="00026ADF" w:rsidRDefault="00BB530B">
                      <w:pPr>
                        <w:rPr>
                          <w:color w:val="2861A9" w:themeColor="accent2" w:themeShade="BF"/>
                        </w:rPr>
                      </w:pPr>
                      <w:r w:rsidRPr="00026ADF">
                        <w:rPr>
                          <w:color w:val="2861A9" w:themeColor="accent2" w:themeShade="BF"/>
                        </w:rPr>
                        <w:t>(You may be eligible for a rebate through your private health fund)</w:t>
                      </w:r>
                    </w:p>
                    <w:p w14:paraId="6CF96873" w14:textId="77777777" w:rsidR="00BB530B" w:rsidRPr="00951435" w:rsidRDefault="00BB530B">
                      <w:pPr>
                        <w:rPr>
                          <w:color w:val="073E87" w:themeColor="text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435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633" behindDoc="0" locked="0" layoutInCell="1" allowOverlap="1" wp14:anchorId="36625FC9" wp14:editId="61E3E9FD">
                <wp:simplePos x="0" y="0"/>
                <wp:positionH relativeFrom="page">
                  <wp:posOffset>821055</wp:posOffset>
                </wp:positionH>
                <wp:positionV relativeFrom="page">
                  <wp:posOffset>7043420</wp:posOffset>
                </wp:positionV>
                <wp:extent cx="2277745" cy="423545"/>
                <wp:effectExtent l="0" t="0" r="0" b="8255"/>
                <wp:wrapThrough wrapText="bothSides">
                  <wp:wrapPolygon edited="0">
                    <wp:start x="241" y="0"/>
                    <wp:lineTo x="241" y="20726"/>
                    <wp:lineTo x="21197" y="20726"/>
                    <wp:lineTo x="21197" y="0"/>
                    <wp:lineTo x="241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4BD20" w14:textId="77777777" w:rsidR="00BB530B" w:rsidRPr="00951435" w:rsidRDefault="00BB530B">
                            <w:pPr>
                              <w:rPr>
                                <w:rFonts w:asciiTheme="majorHAnsi" w:hAnsiTheme="majorHAnsi"/>
                                <w:color w:val="073E87" w:themeColor="text2"/>
                                <w:sz w:val="36"/>
                                <w:szCs w:val="36"/>
                              </w:rPr>
                            </w:pPr>
                            <w:r w:rsidRPr="00951435">
                              <w:rPr>
                                <w:rFonts w:asciiTheme="majorHAnsi" w:hAnsiTheme="majorHAnsi"/>
                                <w:color w:val="073E87" w:themeColor="text2"/>
                                <w:sz w:val="36"/>
                                <w:szCs w:val="36"/>
                              </w:rPr>
                              <w:t xml:space="preserve">Treatment Menu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3" type="#_x0000_t202" style="position:absolute;margin-left:64.65pt;margin-top:554.6pt;width:179.35pt;height:33.35pt;z-index:251668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xsJtMCAAAg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" mv:complextextbox="1" filled="f" stroked="f">
                <v:textbox>
                  <w:txbxContent>
                    <w:p w14:paraId="00C4BD20" w14:textId="77777777" w:rsidR="00BB530B" w:rsidRPr="00951435" w:rsidRDefault="00BB530B">
                      <w:pPr>
                        <w:rPr>
                          <w:rFonts w:asciiTheme="majorHAnsi" w:hAnsiTheme="majorHAnsi"/>
                          <w:color w:val="073E87" w:themeColor="text2"/>
                          <w:sz w:val="36"/>
                          <w:szCs w:val="36"/>
                        </w:rPr>
                      </w:pPr>
                      <w:r w:rsidRPr="00951435">
                        <w:rPr>
                          <w:rFonts w:asciiTheme="majorHAnsi" w:hAnsiTheme="majorHAnsi"/>
                          <w:color w:val="073E87" w:themeColor="text2"/>
                          <w:sz w:val="36"/>
                          <w:szCs w:val="36"/>
                        </w:rPr>
                        <w:t xml:space="preserve">Treatment Menu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4B020F34" wp14:editId="7F946958">
                <wp:simplePos x="0" y="0"/>
                <wp:positionH relativeFrom="page">
                  <wp:posOffset>502920</wp:posOffset>
                </wp:positionH>
                <wp:positionV relativeFrom="page">
                  <wp:posOffset>3008630</wp:posOffset>
                </wp:positionV>
                <wp:extent cx="6766560" cy="736600"/>
                <wp:effectExtent l="0" t="0" r="0" b="0"/>
                <wp:wrapTight wrapText="bothSides">
                  <wp:wrapPolygon edited="0">
                    <wp:start x="81" y="0"/>
                    <wp:lineTo x="81" y="20855"/>
                    <wp:lineTo x="21405" y="20855"/>
                    <wp:lineTo x="21405" y="0"/>
                    <wp:lineTo x="81" y="0"/>
                  </wp:wrapPolygon>
                </wp:wrapTight>
                <wp:docPr id="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A205E3" w14:textId="6CDF23DB" w:rsidR="00BB530B" w:rsidRDefault="00BB530B" w:rsidP="0041207C">
                            <w:pPr>
                              <w:pStyle w:val="Heading1"/>
                            </w:pPr>
                            <w:r>
                              <w:t>Aromatherapy – orange oil</w:t>
                            </w:r>
                          </w:p>
                          <w:p w14:paraId="4BC8D00C" w14:textId="77777777" w:rsidR="00BB530B" w:rsidRPr="00CA47DA" w:rsidRDefault="00BB530B" w:rsidP="0041207C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4" type="#_x0000_t202" style="position:absolute;margin-left:39.6pt;margin-top:236.9pt;width:532.8pt;height:58pt;z-index:251658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" filled="f" stroked="f">
                <v:textbox inset=",0,,0">
                  <w:txbxContent>
                    <w:p w14:paraId="7DA205E3" w14:textId="6CDF23DB" w:rsidR="00BB530B" w:rsidRDefault="00BB530B" w:rsidP="0041207C">
                      <w:pPr>
                        <w:pStyle w:val="Heading1"/>
                      </w:pPr>
                      <w:r>
                        <w:t>Aromatherapy – orange oil</w:t>
                      </w:r>
                    </w:p>
                    <w:p w14:paraId="4BC8D00C" w14:textId="77777777" w:rsidR="00BB530B" w:rsidRPr="00CA47DA" w:rsidRDefault="00BB530B" w:rsidP="0041207C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2473DC23" wp14:editId="7B9A5E62">
                <wp:simplePos x="0" y="0"/>
                <wp:positionH relativeFrom="page">
                  <wp:posOffset>546100</wp:posOffset>
                </wp:positionH>
                <wp:positionV relativeFrom="page">
                  <wp:posOffset>7049770</wp:posOffset>
                </wp:positionV>
                <wp:extent cx="6680200" cy="0"/>
                <wp:effectExtent l="12700" t="13970" r="25400" b="24130"/>
                <wp:wrapNone/>
                <wp:docPr id="6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55.1pt" to="569pt,55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" strokecolor="#073e87 [3215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7338C1C" wp14:editId="5395770E">
                <wp:simplePos x="0" y="0"/>
                <wp:positionH relativeFrom="page">
                  <wp:posOffset>374650</wp:posOffset>
                </wp:positionH>
                <wp:positionV relativeFrom="page">
                  <wp:posOffset>7049770</wp:posOffset>
                </wp:positionV>
                <wp:extent cx="7022465" cy="2644140"/>
                <wp:effectExtent l="0" t="0" r="0" b="0"/>
                <wp:wrapNone/>
                <wp:docPr id="6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2644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9.5pt;margin-top:555.1pt;width:552.95pt;height:208.2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" fillcolor="white [3212]" stroked="f" strokecolor="#4a7ebb" strokeweight="1.5pt">
                <v:fill color2="#4584d3 [3205]" focus="100%" type="gradient"/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</w:p>
    <w:sectPr w:rsidR="0041207C" w:rsidSect="00BB4E54">
      <w:headerReference w:type="default" r:id="rId22"/>
      <w:headerReference w:type="first" r:id="rId23"/>
      <w:pgSz w:w="11900" w:h="16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6D719" w14:textId="77777777" w:rsidR="000571C5" w:rsidRDefault="000571C5">
      <w:r>
        <w:separator/>
      </w:r>
    </w:p>
  </w:endnote>
  <w:endnote w:type="continuationSeparator" w:id="0">
    <w:p w14:paraId="35BC7FFA" w14:textId="77777777" w:rsidR="000571C5" w:rsidRDefault="0005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11B3A" w14:textId="77777777" w:rsidR="000571C5" w:rsidRDefault="000571C5">
      <w:r>
        <w:separator/>
      </w:r>
    </w:p>
  </w:footnote>
  <w:footnote w:type="continuationSeparator" w:id="0">
    <w:p w14:paraId="442B635A" w14:textId="77777777" w:rsidR="000571C5" w:rsidRDefault="000571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7F45F" w14:textId="77777777" w:rsidR="00BB530B" w:rsidRDefault="00BB53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4" behindDoc="0" locked="0" layoutInCell="1" allowOverlap="1" wp14:anchorId="656A53F0" wp14:editId="3B231300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13335" b="2159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1" o:spid="_x0000_s1026" style="position:absolute;margin-left:29.5pt;margin-top:29.5pt;width:552.95pt;height:328.3pt;z-index: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" fillcolor="#073e87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7" behindDoc="0" locked="0" layoutInCell="1" allowOverlap="1" wp14:anchorId="4B9CC7A8" wp14:editId="58A45E02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2540" t="2540" r="15240" b="15240"/>
              <wp:wrapTight wrapText="bothSides">
                <wp:wrapPolygon edited="0">
                  <wp:start x="-31" y="0"/>
                  <wp:lineTo x="-31" y="21551"/>
                  <wp:lineTo x="21662" y="21551"/>
                  <wp:lineTo x="21662" y="0"/>
                  <wp:lineTo x="-31" y="0"/>
                </wp:wrapPolygon>
              </wp:wrapTight>
              <wp:docPr id="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4185920"/>
                        <a:chOff x="864" y="864"/>
                        <a:chExt cx="10512" cy="6592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4" name="Line 59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43.2pt;margin-top:43.2pt;width:525.6pt;height:329.6pt;z-index:251658277;mso-position-horizontal-relative:page;mso-position-vertical-relative:page" coordorigin="864,864" coordsize="10512,65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">
              <v:rect id="Rectangle 29" o:spid="_x0000_s1027" style="position:absolute;left:864;top:864;width:10512;height:6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3WgwwAA&#10;ANoAAAAPAAAAZHJzL2Rvd25yZXYueG1sRI9Ba8JAFITvgv9heUJvujGHotFNELHgpaWNPfT4yD6z&#10;0ezbkF1N2l/fLRQ8DjPzDbMtRtuKO/W+caxguUhAEFdON1wr+Dy9zFcgfEDW2DomBd/kocinky1m&#10;2g38Qfcy1CJC2GeowITQZVL6ypBFv3AdcfTOrrcYouxrqXscIty2Mk2SZ2mx4bhgsKO9oepa3qyC&#10;VYcH+Tp8XW7j0ZzK9O09/akGpZ5m424DItAYHuH/9lErWMPflXgD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3WgwwAAANoAAAAPAAAAAAAAAAAAAAAAAJcCAABkcnMvZG93&#10;bnJldi54bWxQSwUGAAAAAAQABAD1AAAAhw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59" o:spid="_x0000_s1028" style="position:absolute;visibility:visible;mso-wrap-style:square" from="864,1440" to="11376,1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wtpsQAAADbAAAADwAAAGRycy9kb3ducmV2LnhtbERPTUvDQBC9F/oflil4KWZjkCKxmyKK&#10;oNIebL30NmbHbGp2Nuxu09hf7woFb/N4n7NcjbYTA/nQOlZwk+UgiGunW24UfOyer+9AhIissXNM&#10;Cn4owKqaTpZYanfidxq2sREphEOJCkyMfSllqA1ZDJnriRP35bzFmKBvpPZ4SuG2k0WeL6TFllOD&#10;wZ4eDdXf26NV8OmLYpC7zfzVPDXn9eG43xze9kpdzcaHexCRxvgvvrhfdJp/C3+/pANk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LC2mxAAAANsAAAAPAAAAAAAAAAAA&#10;AAAAAKECAABkcnMvZG93bnJldi54bWxQSwUGAAAAAAQABAD5AAAAkgMAAAAA&#10;" strokecolor="white [3212]" strokeweight="1pt">
                <v:stroke opacity="26214f"/>
                <v:shadow opacity="22938f" mv:blur="38100f" offset="0,2pt"/>
              </v:line>
              <w10:wrap type="tight" anchorx="page" anchory="page"/>
            </v:group>
          </w:pict>
        </mc:Fallback>
      </mc:AlternateContent>
    </w:r>
    <w:r>
      <w:rPr>
        <w:noProof/>
      </w:rPr>
      <w:drawing>
        <wp:anchor distT="0" distB="0" distL="118745" distR="118745" simplePos="0" relativeHeight="251658216" behindDoc="0" locked="0" layoutInCell="1" allowOverlap="1" wp14:anchorId="34B754BC" wp14:editId="783A7A3F">
          <wp:simplePos x="5486400" y="8229600"/>
          <wp:positionH relativeFrom="page">
            <wp:posOffset>368300</wp:posOffset>
          </wp:positionH>
          <wp:positionV relativeFrom="page">
            <wp:posOffset>358775</wp:posOffset>
          </wp:positionV>
          <wp:extent cx="7040880" cy="4207510"/>
          <wp:effectExtent l="0" t="0" r="20320" b="8890"/>
          <wp:wrapTight wrapText="bothSides">
            <wp:wrapPolygon edited="0">
              <wp:start x="0" y="0"/>
              <wp:lineTo x="0" y="3781"/>
              <wp:lineTo x="1558" y="4303"/>
              <wp:lineTo x="10831" y="6259"/>
              <wp:lineTo x="10831" y="14604"/>
              <wp:lineTo x="468" y="16560"/>
              <wp:lineTo x="0" y="16821"/>
              <wp:lineTo x="0" y="21515"/>
              <wp:lineTo x="3351" y="21515"/>
              <wp:lineTo x="18468" y="21515"/>
              <wp:lineTo x="21584" y="21515"/>
              <wp:lineTo x="21584" y="16821"/>
              <wp:lineTo x="21195" y="16560"/>
              <wp:lineTo x="10753" y="14604"/>
              <wp:lineTo x="10831" y="6259"/>
              <wp:lineTo x="21584" y="5216"/>
              <wp:lineTo x="21584" y="0"/>
              <wp:lineTo x="0" y="0"/>
            </wp:wrapPolygon>
          </wp:wrapTight>
          <wp:docPr id="8" name="Picture 8" descr=":Summer:Assets:Summ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:Summer:Assets:SummerMail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420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8C891" w14:textId="77777777" w:rsidR="00BB530B" w:rsidRDefault="00BB53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7670CDCD" wp14:editId="609428AF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21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21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EqwZwsIAQAAEwIAABMAAAAAAAAAAAAAAAAAAAAA&#10;AFtDb250ZW50X1R5cGVzXS54bWxQSwECLQAUAAYACAAAACEAI7Jq4dcAAACUAQAACwAAAAAAAAAA&#10;AAAAAAA5AQAAX3JlbHMvLnJlbHNQSwECLQAUAAYACAAAACEAPODheHIDAAAsCwAADgAAAAAAAAAA&#10;AAAAAAA5AgAAZHJzL2Uyb0RvYy54bWxQSwECLQAUAAYACAAAACEAbhpSnc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OgnDAAAA3AAAAA8AAABkcnMvZG93bnJldi54bWxEj0GLwjAUhO+C/yE8wZumishajSIuwrLrxVbv&#10;j+bZljYvJYla//1mQdjjMDPfMJtdb1rxIOdrywpm0wQEcWF1zaWCS36cfIDwAVlja5kUvMjDbjsc&#10;bDDV9slnemShFBHCPkUFVQhdKqUvKjLop7Yjjt7NOoMhSldK7fAZ4aaV8yRZSoM1x4UKOzpUVDTZ&#10;3Sg43T8btyjOzdWu8h+nr9l3fnwpNR71+zWIQH34D7/bX1rBfLaEvzPxCM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Ps6CcMAAADcAAAADwAAAAAAAAAAAAAAAACcAgAA&#10;ZHJzL2Rvd25yZXYueG1sUEsFBgAAAAAEAAQA9wAAAIwDAAAAAA==&#10;" filled="t" fillcolor="#ad0202">
                <v:fill color2="#ff8400" rotate="t" focus="100%" type="gradient">
                  <o:fill v:ext="view" type="gradientUnscaled"/>
                </v:fill>
                <v:imagedata r:id="rId3" o:title="FallCoverBottom.png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f&#10;LgPHAAAA3AAAAA8AAABkcnMvZG93bnJldi54bWxEj0FrwkAUhO9C/8PyCl5EN3qoEt1IKUh7CAVt&#10;RL09ss8kmH0bs6tJ++u7BaHHYWa+YVbr3tTiTq2rLCuYTiIQxLnVFRcKsq/NeAHCeWSNtWVS8E0O&#10;1snTYIWxth1v6b7zhQgQdjEqKL1vYildXpJBN7ENcfDOtjXog2wLqVvsAtzUchZFL9JgxWGhxIbe&#10;Ssovu5tR8L6/mrrau8NplBWn4/YzjRY/qVLD5/51CcJT7//Dj/aHVjCbzuHvTDgCMv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ofLgPHAAAA3AAAAA8AAAAAAAAAAAAAAAAA&#10;nA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.png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5C67B57"/>
    <w:multiLevelType w:val="hybridMultilevel"/>
    <w:tmpl w:val="F028D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E2070B"/>
    <w:rsid w:val="00026ADF"/>
    <w:rsid w:val="000571C5"/>
    <w:rsid w:val="0007056E"/>
    <w:rsid w:val="00077F98"/>
    <w:rsid w:val="000B216B"/>
    <w:rsid w:val="000B39AF"/>
    <w:rsid w:val="0011468D"/>
    <w:rsid w:val="0015139C"/>
    <w:rsid w:val="001C1381"/>
    <w:rsid w:val="001F3A8F"/>
    <w:rsid w:val="002446B8"/>
    <w:rsid w:val="00287AE6"/>
    <w:rsid w:val="002D1D62"/>
    <w:rsid w:val="002F0960"/>
    <w:rsid w:val="00307A6B"/>
    <w:rsid w:val="00312A3C"/>
    <w:rsid w:val="003553F5"/>
    <w:rsid w:val="003A5D5A"/>
    <w:rsid w:val="0041207C"/>
    <w:rsid w:val="00434D10"/>
    <w:rsid w:val="0049441C"/>
    <w:rsid w:val="005156DD"/>
    <w:rsid w:val="005245B3"/>
    <w:rsid w:val="005255C9"/>
    <w:rsid w:val="00557D68"/>
    <w:rsid w:val="00574F88"/>
    <w:rsid w:val="005F4163"/>
    <w:rsid w:val="0068655F"/>
    <w:rsid w:val="00695B10"/>
    <w:rsid w:val="00697B63"/>
    <w:rsid w:val="00896457"/>
    <w:rsid w:val="008E375C"/>
    <w:rsid w:val="00951435"/>
    <w:rsid w:val="00985DEA"/>
    <w:rsid w:val="009B6936"/>
    <w:rsid w:val="00A95124"/>
    <w:rsid w:val="00AA4079"/>
    <w:rsid w:val="00AA4FA6"/>
    <w:rsid w:val="00AC0C52"/>
    <w:rsid w:val="00B343B9"/>
    <w:rsid w:val="00B42A68"/>
    <w:rsid w:val="00B55010"/>
    <w:rsid w:val="00B650F7"/>
    <w:rsid w:val="00B81089"/>
    <w:rsid w:val="00BB4E54"/>
    <w:rsid w:val="00BB530B"/>
    <w:rsid w:val="00BE6272"/>
    <w:rsid w:val="00C12E27"/>
    <w:rsid w:val="00CA3B39"/>
    <w:rsid w:val="00D24879"/>
    <w:rsid w:val="00E015C3"/>
    <w:rsid w:val="00E2070B"/>
    <w:rsid w:val="00E67930"/>
    <w:rsid w:val="00EC51CD"/>
    <w:rsid w:val="00FB2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093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073E87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31B6FD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F5C040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31B6FD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F5C040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073E87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073E87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F5C040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52E65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52E65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861A9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861A9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5BD078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5BD078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073E87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31B6FD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073E87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31B6FD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52E65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52E65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861A9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073E87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073E87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073E87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073E87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861A9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861A9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F5C040" w:themeColor="accent5"/>
    </w:rPr>
  </w:style>
  <w:style w:type="character" w:styleId="Hyperlink">
    <w:name w:val="Hyperlink"/>
    <w:basedOn w:val="DefaultParagraphFont"/>
    <w:rsid w:val="003553F5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rsid w:val="003553F5"/>
    <w:rPr>
      <w:color w:val="5EAE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073E87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31B6FD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F5C040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31B6FD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F5C040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073E87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073E87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F5C040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52E65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52E65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861A9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861A9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5BD078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5BD078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073E87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31B6FD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073E87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31B6FD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52E65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52E65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861A9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073E87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073E87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073E87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073E87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861A9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861A9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F5C040" w:themeColor="accent5"/>
    </w:rPr>
  </w:style>
  <w:style w:type="character" w:styleId="Hyperlink">
    <w:name w:val="Hyperlink"/>
    <w:basedOn w:val="DefaultParagraphFont"/>
    <w:rsid w:val="003553F5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rsid w:val="003553F5"/>
    <w:rPr>
      <w:color w:val="5EAE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remedialtherapiessa.com.au" TargetMode="External"/><Relationship Id="rId21" Type="http://schemas.openxmlformats.org/officeDocument/2006/relationships/hyperlink" Target="http://www.remedialtherapiessa.com.au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://www.remedialtherapiessa.com.au" TargetMode="External"/><Relationship Id="rId13" Type="http://schemas.openxmlformats.org/officeDocument/2006/relationships/hyperlink" Target="http://www.remedialtherapiessa.com.au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yperlink" Target="http://www.remedialtherapiessa.com.au" TargetMode="External"/><Relationship Id="rId18" Type="http://schemas.openxmlformats.org/officeDocument/2006/relationships/hyperlink" Target="http://www.remedialtherapiessa.com.au" TargetMode="External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 2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0EB23A-BF7D-904A-AD12-937C09FC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1</TotalTime>
  <Pages>3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Cornish</dc:creator>
  <cp:keywords/>
  <dc:description/>
  <cp:lastModifiedBy>Andrea Cornish</cp:lastModifiedBy>
  <cp:revision>3</cp:revision>
  <cp:lastPrinted>2013-11-04T04:19:00Z</cp:lastPrinted>
  <dcterms:created xsi:type="dcterms:W3CDTF">2013-11-04T04:19:00Z</dcterms:created>
  <dcterms:modified xsi:type="dcterms:W3CDTF">2013-11-04T04:21:00Z</dcterms:modified>
  <cp:category/>
</cp:coreProperties>
</file>